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79"/>
        <w:gridCol w:w="1701"/>
        <w:gridCol w:w="3259"/>
      </w:tblGrid>
      <w:tr w:rsidR="002E117C" w:rsidRPr="00F460C6" w14:paraId="7FEC0D83" w14:textId="77777777" w:rsidTr="001C76EF">
        <w:trPr>
          <w:trHeight w:hRule="exact" w:val="567"/>
          <w:jc w:val="center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153A4AA3" w14:textId="77777777" w:rsidR="002E117C" w:rsidRPr="00F460C6" w:rsidRDefault="00D1375F" w:rsidP="006312DD">
            <w:pPr>
              <w:rPr>
                <w:rFonts w:cs="Arial"/>
                <w:bCs/>
                <w:sz w:val="16"/>
                <w:szCs w:val="16"/>
              </w:rPr>
            </w:pPr>
            <w:r w:rsidRPr="00DC48DC">
              <w:rPr>
                <w:highlight w:val="yellow"/>
              </w:rPr>
              <w:fldChar w:fldCharType="begin"/>
            </w:r>
            <w:r w:rsidRPr="00DC48DC">
              <w:rPr>
                <w:highlight w:val="yellow"/>
              </w:rPr>
              <w:instrText xml:space="preserve"> SKIPIF </w:instrText>
            </w:r>
            <w:r w:rsidRPr="00DC48DC">
              <w:rPr>
                <w:highlight w:val="yellow"/>
              </w:rPr>
              <w:fldChar w:fldCharType="begin"/>
            </w:r>
            <w:r w:rsidRPr="00DC48DC">
              <w:rPr>
                <w:highlight w:val="yellow"/>
              </w:rPr>
              <w:instrText xml:space="preserve"> MERGEFIELD VM </w:instrText>
            </w:r>
            <w:r w:rsidRPr="00DC48DC">
              <w:rPr>
                <w:highlight w:val="yellow"/>
              </w:rPr>
              <w:fldChar w:fldCharType="separate"/>
            </w:r>
            <w:r w:rsidR="00197272" w:rsidRPr="00DC48DC">
              <w:rPr>
                <w:noProof/>
                <w:highlight w:val="yellow"/>
              </w:rPr>
              <w:instrText>ja</w:instrText>
            </w:r>
            <w:r w:rsidRPr="00DC48DC">
              <w:rPr>
                <w:highlight w:val="yellow"/>
              </w:rPr>
              <w:fldChar w:fldCharType="end"/>
            </w:r>
            <w:r w:rsidRPr="00DC48DC">
              <w:rPr>
                <w:highlight w:val="yellow"/>
              </w:rPr>
              <w:instrText xml:space="preserve">= ""  </w:instrText>
            </w:r>
            <w:r w:rsidRPr="00DC48DC">
              <w:rPr>
                <w:highlight w:val="yellow"/>
              </w:rPr>
              <w:fldChar w:fldCharType="end"/>
            </w:r>
            <w:r w:rsidR="002E117C" w:rsidRPr="00F460C6">
              <w:rPr>
                <w:rFonts w:cs="Arial"/>
                <w:bCs/>
                <w:sz w:val="16"/>
                <w:szCs w:val="16"/>
              </w:rPr>
              <w:t>Südwestdeutscher Hundesportverband</w:t>
            </w:r>
          </w:p>
          <w:p w14:paraId="784E180B" w14:textId="77777777" w:rsidR="002E117C" w:rsidRPr="00F460C6" w:rsidRDefault="00C000FB" w:rsidP="00C000FB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 xml:space="preserve">Armando Schmidt, </w:t>
            </w:r>
            <w:proofErr w:type="spellStart"/>
            <w:r>
              <w:rPr>
                <w:rFonts w:cs="Arial"/>
                <w:bCs/>
                <w:sz w:val="16"/>
                <w:szCs w:val="16"/>
              </w:rPr>
              <w:t>Gutenau</w:t>
            </w:r>
            <w:proofErr w:type="spellEnd"/>
            <w:r>
              <w:rPr>
                <w:rFonts w:cs="Arial"/>
                <w:bCs/>
                <w:sz w:val="16"/>
                <w:szCs w:val="16"/>
              </w:rPr>
              <w:t xml:space="preserve"> 39, 79588 Efringen-Kirchen</w:t>
            </w:r>
          </w:p>
        </w:tc>
        <w:tc>
          <w:tcPr>
            <w:tcW w:w="1701" w:type="dxa"/>
            <w:vMerge w:val="restart"/>
            <w:vAlign w:val="center"/>
          </w:tcPr>
          <w:p w14:paraId="66FD4D1D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</w:rPr>
            </w:pPr>
          </w:p>
        </w:tc>
        <w:tc>
          <w:tcPr>
            <w:tcW w:w="3259" w:type="dxa"/>
            <w:vMerge w:val="restart"/>
            <w:vAlign w:val="center"/>
          </w:tcPr>
          <w:p w14:paraId="1E8439C3" w14:textId="77777777" w:rsidR="00F83CD9" w:rsidRPr="00FE57A5" w:rsidRDefault="00F83CD9" w:rsidP="00F83CD9">
            <w:r>
              <w:rPr>
                <w:b/>
                <w:bCs/>
              </w:rPr>
              <w:t>Armando Schmidt</w:t>
            </w:r>
          </w:p>
          <w:p w14:paraId="65BD6771" w14:textId="77777777" w:rsidR="004C0866" w:rsidRDefault="004C0866" w:rsidP="00F83CD9">
            <w:r>
              <w:t>Obmann für den</w:t>
            </w:r>
          </w:p>
          <w:p w14:paraId="51A8BAB7" w14:textId="4CE419C5" w:rsidR="00F83CD9" w:rsidRPr="00FE57A5" w:rsidRDefault="004C0866" w:rsidP="00F83CD9">
            <w:r>
              <w:t xml:space="preserve">Gebrauchshundesport </w:t>
            </w:r>
            <w:r w:rsidR="00F83CD9" w:rsidRPr="00FE57A5">
              <w:t>KG 13</w:t>
            </w:r>
          </w:p>
          <w:p w14:paraId="6A013B67" w14:textId="77777777" w:rsidR="00F83CD9" w:rsidRPr="00FE57A5" w:rsidRDefault="00F83CD9" w:rsidP="00F83CD9">
            <w:pPr>
              <w:tabs>
                <w:tab w:val="left" w:pos="3510"/>
              </w:tabs>
            </w:pPr>
            <w:proofErr w:type="spellStart"/>
            <w:r>
              <w:t>Gutenau</w:t>
            </w:r>
            <w:proofErr w:type="spellEnd"/>
            <w:r>
              <w:t xml:space="preserve"> 39</w:t>
            </w:r>
          </w:p>
          <w:p w14:paraId="4C50DEEB" w14:textId="77777777" w:rsidR="00F83CD9" w:rsidRPr="00FE57A5" w:rsidRDefault="00F83CD9" w:rsidP="00F83CD9">
            <w:r w:rsidRPr="00FE57A5">
              <w:t>79</w:t>
            </w:r>
            <w:r>
              <w:t>588</w:t>
            </w:r>
            <w:r w:rsidRPr="00FE57A5">
              <w:t xml:space="preserve"> </w:t>
            </w:r>
            <w:r>
              <w:t>Efringen-Kirchen</w:t>
            </w:r>
          </w:p>
          <w:p w14:paraId="5584CAEA" w14:textId="77777777" w:rsidR="00F83CD9" w:rsidRPr="00FE57A5" w:rsidRDefault="00F83CD9" w:rsidP="00F83CD9">
            <w:r w:rsidRPr="00FE57A5">
              <w:t>Tel. 0</w:t>
            </w:r>
            <w:r>
              <w:t>15209173437</w:t>
            </w:r>
          </w:p>
          <w:p w14:paraId="3253A084" w14:textId="4E618931" w:rsidR="002E117C" w:rsidRDefault="00F83CD9" w:rsidP="00F83CD9">
            <w:pPr>
              <w:tabs>
                <w:tab w:val="left" w:pos="6804"/>
              </w:tabs>
              <w:rPr>
                <w:color w:val="0070C0"/>
                <w:sz w:val="16"/>
                <w:szCs w:val="16"/>
                <w:u w:val="single"/>
              </w:rPr>
            </w:pPr>
            <w:r w:rsidRPr="00571D39">
              <w:rPr>
                <w:sz w:val="16"/>
                <w:szCs w:val="16"/>
              </w:rPr>
              <w:t xml:space="preserve">Mail: </w:t>
            </w:r>
            <w:hyperlink r:id="rId7" w:history="1">
              <w:r w:rsidR="0023694E" w:rsidRPr="002B7D63">
                <w:rPr>
                  <w:rStyle w:val="Hyperlink"/>
                  <w:sz w:val="16"/>
                  <w:szCs w:val="16"/>
                </w:rPr>
                <w:t>armandoschmidt@hotmail.com</w:t>
              </w:r>
            </w:hyperlink>
          </w:p>
          <w:p w14:paraId="778EB5D8" w14:textId="77777777" w:rsidR="0023694E" w:rsidRDefault="0023694E" w:rsidP="00F83CD9">
            <w:pPr>
              <w:tabs>
                <w:tab w:val="left" w:pos="6804"/>
              </w:tabs>
              <w:rPr>
                <w:color w:val="0070C0"/>
                <w:sz w:val="16"/>
                <w:szCs w:val="16"/>
                <w:u w:val="single"/>
              </w:rPr>
            </w:pPr>
          </w:p>
          <w:p w14:paraId="62696246" w14:textId="7C84F854" w:rsidR="0023694E" w:rsidRPr="00F460C6" w:rsidRDefault="0023694E" w:rsidP="00F83CD9">
            <w:pPr>
              <w:tabs>
                <w:tab w:val="left" w:pos="6804"/>
              </w:tabs>
              <w:rPr>
                <w:rFonts w:cs="Arial"/>
                <w:sz w:val="18"/>
              </w:rPr>
            </w:pPr>
            <w:r w:rsidRPr="00D712EA">
              <w:rPr>
                <w:rFonts w:cs="Arial"/>
              </w:rPr>
              <w:t xml:space="preserve">Efringen-Kirchen, </w:t>
            </w:r>
            <w:r>
              <w:rPr>
                <w:rFonts w:cs="Arial"/>
              </w:rPr>
              <w:t>19.10.2026</w:t>
            </w:r>
          </w:p>
        </w:tc>
      </w:tr>
      <w:tr w:rsidR="002E117C" w:rsidRPr="00F460C6" w14:paraId="0CDFE2E8" w14:textId="77777777" w:rsidTr="00D60ADE">
        <w:trPr>
          <w:cantSplit/>
          <w:trHeight w:hRule="exact" w:val="1551"/>
          <w:jc w:val="center"/>
        </w:trPr>
        <w:tc>
          <w:tcPr>
            <w:tcW w:w="4679" w:type="dxa"/>
            <w:tcBorders>
              <w:top w:val="single" w:sz="4" w:space="0" w:color="auto"/>
            </w:tcBorders>
          </w:tcPr>
          <w:p w14:paraId="1C644AF1" w14:textId="77777777" w:rsidR="00FE6A9A" w:rsidRPr="00D60ADE" w:rsidRDefault="004C0866" w:rsidP="004C0866">
            <w:pPr>
              <w:rPr>
                <w:sz w:val="24"/>
                <w:szCs w:val="24"/>
              </w:rPr>
            </w:pPr>
            <w:r w:rsidRPr="00D60ADE">
              <w:rPr>
                <w:sz w:val="24"/>
                <w:szCs w:val="24"/>
              </w:rPr>
              <w:t xml:space="preserve">An alle </w:t>
            </w:r>
            <w:r w:rsidR="00FE6A9A" w:rsidRPr="00D60ADE">
              <w:rPr>
                <w:sz w:val="24"/>
                <w:szCs w:val="24"/>
              </w:rPr>
              <w:t>interessierten Hundeführer,</w:t>
            </w:r>
          </w:p>
          <w:p w14:paraId="55EA8836" w14:textId="2DAB4A2C" w:rsidR="004C0866" w:rsidRPr="00D60ADE" w:rsidRDefault="00FE6A9A" w:rsidP="004C0866">
            <w:pPr>
              <w:rPr>
                <w:sz w:val="24"/>
                <w:szCs w:val="24"/>
              </w:rPr>
            </w:pPr>
            <w:r w:rsidRPr="00D60ADE">
              <w:rPr>
                <w:sz w:val="24"/>
                <w:szCs w:val="24"/>
              </w:rPr>
              <w:t xml:space="preserve">aller </w:t>
            </w:r>
            <w:r w:rsidR="004C0866" w:rsidRPr="00D60ADE">
              <w:rPr>
                <w:sz w:val="24"/>
                <w:szCs w:val="24"/>
              </w:rPr>
              <w:t>Verbände bzw. Vereine</w:t>
            </w:r>
            <w:r w:rsidRPr="00D60ADE">
              <w:rPr>
                <w:sz w:val="24"/>
                <w:szCs w:val="24"/>
              </w:rPr>
              <w:t>,</w:t>
            </w:r>
          </w:p>
          <w:p w14:paraId="21785A95" w14:textId="1BDE3ACE" w:rsidR="004C0866" w:rsidRPr="00D60ADE" w:rsidRDefault="00FE6A9A" w:rsidP="004C0866">
            <w:pPr>
              <w:rPr>
                <w:sz w:val="24"/>
                <w:szCs w:val="24"/>
              </w:rPr>
            </w:pPr>
            <w:r w:rsidRPr="00D60ADE">
              <w:rPr>
                <w:sz w:val="24"/>
                <w:szCs w:val="24"/>
              </w:rPr>
              <w:t xml:space="preserve">Treiner, </w:t>
            </w:r>
            <w:r w:rsidR="004C0866" w:rsidRPr="00D60ADE">
              <w:rPr>
                <w:sz w:val="24"/>
                <w:szCs w:val="24"/>
              </w:rPr>
              <w:t>Ausbildungswarte bzw. Übungswarte</w:t>
            </w:r>
            <w:r w:rsidR="00FC0F61" w:rsidRPr="00D60ADE">
              <w:rPr>
                <w:sz w:val="24"/>
                <w:szCs w:val="24"/>
              </w:rPr>
              <w:t xml:space="preserve"> und</w:t>
            </w:r>
          </w:p>
          <w:p w14:paraId="2137CD3D" w14:textId="70D49C5E" w:rsidR="00FE6A9A" w:rsidRPr="00D60ADE" w:rsidRDefault="004C0866" w:rsidP="00FE6A9A">
            <w:pPr>
              <w:rPr>
                <w:rFonts w:cs="Arial"/>
                <w:b/>
                <w:sz w:val="24"/>
                <w:szCs w:val="24"/>
              </w:rPr>
            </w:pPr>
            <w:r w:rsidRPr="00D60ADE">
              <w:rPr>
                <w:sz w:val="24"/>
                <w:szCs w:val="24"/>
              </w:rPr>
              <w:t>Vereinsmultiplikatoren</w:t>
            </w:r>
          </w:p>
          <w:p w14:paraId="33C3D5D1" w14:textId="778C2549" w:rsidR="00825A96" w:rsidRPr="004C0866" w:rsidRDefault="004C0866" w:rsidP="004C0866">
            <w:pPr>
              <w:rPr>
                <w:rFonts w:cs="Arial"/>
                <w:b/>
              </w:rPr>
            </w:pPr>
            <w:r w:rsidRPr="004C0866">
              <w:rPr>
                <w:rFonts w:cs="Arial"/>
                <w:b/>
              </w:rPr>
              <w:t xml:space="preserve"> </w:t>
            </w:r>
          </w:p>
        </w:tc>
        <w:tc>
          <w:tcPr>
            <w:tcW w:w="1701" w:type="dxa"/>
            <w:vMerge/>
          </w:tcPr>
          <w:p w14:paraId="7AEE7994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</w:rPr>
            </w:pPr>
          </w:p>
        </w:tc>
        <w:tc>
          <w:tcPr>
            <w:tcW w:w="3259" w:type="dxa"/>
            <w:vMerge/>
          </w:tcPr>
          <w:p w14:paraId="29BB2DFC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  <w:b/>
                <w:sz w:val="18"/>
              </w:rPr>
            </w:pPr>
          </w:p>
        </w:tc>
      </w:tr>
    </w:tbl>
    <w:p w14:paraId="58F80836" w14:textId="77777777" w:rsidR="0023694E" w:rsidRDefault="0023694E" w:rsidP="009F22FE"/>
    <w:p w14:paraId="173114D1" w14:textId="3CBD9ADD" w:rsidR="00F46129" w:rsidRPr="00F85BE5" w:rsidRDefault="004C0866" w:rsidP="009F22FE">
      <w:pPr>
        <w:keepNext/>
        <w:rPr>
          <w:sz w:val="24"/>
          <w:szCs w:val="24"/>
        </w:rPr>
      </w:pPr>
      <w:r w:rsidRPr="00F85BE5">
        <w:rPr>
          <w:b/>
          <w:sz w:val="24"/>
          <w:szCs w:val="24"/>
          <w:u w:val="single"/>
        </w:rPr>
        <w:t>Einladung</w:t>
      </w:r>
      <w:r w:rsidR="00F46129" w:rsidRPr="00F85BE5">
        <w:rPr>
          <w:b/>
          <w:sz w:val="24"/>
          <w:szCs w:val="24"/>
          <w:u w:val="single"/>
        </w:rPr>
        <w:t xml:space="preserve"> zum</w:t>
      </w:r>
      <w:r w:rsidRPr="00F85BE5">
        <w:rPr>
          <w:b/>
          <w:sz w:val="24"/>
          <w:szCs w:val="24"/>
          <w:u w:val="single"/>
        </w:rPr>
        <w:t xml:space="preserve"> </w:t>
      </w:r>
      <w:r w:rsidR="0023694E" w:rsidRPr="00F85BE5">
        <w:rPr>
          <w:b/>
          <w:sz w:val="24"/>
          <w:szCs w:val="24"/>
          <w:u w:val="single"/>
        </w:rPr>
        <w:t>Unterordnung Workshop für Anfängern und</w:t>
      </w:r>
      <w:r w:rsidR="00D64214" w:rsidRPr="00F85BE5">
        <w:rPr>
          <w:b/>
          <w:sz w:val="24"/>
          <w:szCs w:val="24"/>
          <w:u w:val="single"/>
        </w:rPr>
        <w:t xml:space="preserve"> Fortgeschrittene</w:t>
      </w:r>
    </w:p>
    <w:p w14:paraId="7B5A9BE8" w14:textId="77777777" w:rsidR="009F22FE" w:rsidRPr="00FC0F61" w:rsidRDefault="009F22FE" w:rsidP="009F22FE">
      <w:pPr>
        <w:jc w:val="center"/>
        <w:rPr>
          <w:rFonts w:cs="Arial"/>
          <w:sz w:val="24"/>
          <w:szCs w:val="24"/>
        </w:rPr>
      </w:pPr>
      <w:r w:rsidRPr="00FC0F61">
        <w:rPr>
          <w:rFonts w:cs="Arial"/>
          <w:sz w:val="24"/>
          <w:szCs w:val="24"/>
        </w:rPr>
        <w:t xml:space="preserve">&gt;&gt;&gt; Von den Basics </w:t>
      </w:r>
      <w:r w:rsidRPr="00F85BE5">
        <w:rPr>
          <w:rFonts w:cs="Arial"/>
          <w:sz w:val="22"/>
          <w:szCs w:val="22"/>
        </w:rPr>
        <w:t>bis</w:t>
      </w:r>
      <w:r w:rsidRPr="00FC0F61">
        <w:rPr>
          <w:rFonts w:cs="Arial"/>
          <w:sz w:val="24"/>
          <w:szCs w:val="24"/>
        </w:rPr>
        <w:t xml:space="preserve"> hin zur Prüfungsreife &lt;&lt;&lt;</w:t>
      </w:r>
    </w:p>
    <w:p w14:paraId="0C63E44B" w14:textId="77777777" w:rsidR="00FC0F61" w:rsidRPr="00F85BE5" w:rsidRDefault="00FC0F61" w:rsidP="009F22FE">
      <w:pPr>
        <w:jc w:val="center"/>
        <w:rPr>
          <w:sz w:val="10"/>
          <w:szCs w:val="10"/>
        </w:rPr>
      </w:pPr>
    </w:p>
    <w:p w14:paraId="5F2AB157" w14:textId="57D9F68D" w:rsidR="00F46129" w:rsidRPr="00FC0F61" w:rsidRDefault="00FC0F61" w:rsidP="00FC0F61">
      <w:pPr>
        <w:jc w:val="center"/>
        <w:rPr>
          <w:b/>
          <w:u w:val="single"/>
        </w:rPr>
      </w:pPr>
      <w:r w:rsidRPr="00FC0F61">
        <w:rPr>
          <w:b/>
          <w:highlight w:val="yellow"/>
          <w:u w:val="single"/>
        </w:rPr>
        <w:t>Achtung! Der Workshop kann als Basis- und IGP (GHS) Trainerscheinverlängerung verwendet werden</w:t>
      </w:r>
    </w:p>
    <w:p w14:paraId="2029F852" w14:textId="77777777" w:rsidR="009F22FE" w:rsidRPr="00FE6A9A" w:rsidRDefault="009F22FE" w:rsidP="004C0866">
      <w:pPr>
        <w:rPr>
          <w:b/>
          <w:sz w:val="24"/>
          <w:szCs w:val="24"/>
          <w:u w:val="single"/>
        </w:rPr>
      </w:pPr>
    </w:p>
    <w:p w14:paraId="6F9268E1" w14:textId="1F795E7F" w:rsidR="004C0866" w:rsidRPr="00F85BE5" w:rsidRDefault="004C0866" w:rsidP="004C0866">
      <w:r w:rsidRPr="00F85BE5">
        <w:t xml:space="preserve">Liebe Sportfreunde, liebe </w:t>
      </w:r>
      <w:proofErr w:type="spellStart"/>
      <w:r w:rsidRPr="00F85BE5">
        <w:t>Hundeler</w:t>
      </w:r>
      <w:proofErr w:type="spellEnd"/>
      <w:r w:rsidRPr="00F85BE5">
        <w:t>,</w:t>
      </w:r>
    </w:p>
    <w:p w14:paraId="3F5CF8D2" w14:textId="77777777" w:rsidR="0099649D" w:rsidRPr="00F85BE5" w:rsidRDefault="0099649D" w:rsidP="004C0866">
      <w:pPr>
        <w:rPr>
          <w:sz w:val="16"/>
          <w:szCs w:val="16"/>
        </w:rPr>
      </w:pPr>
    </w:p>
    <w:p w14:paraId="798D5779" w14:textId="5A83F7F0" w:rsidR="008C4B49" w:rsidRPr="00F85BE5" w:rsidRDefault="00FE6A9A" w:rsidP="008C4B49">
      <w:pPr>
        <w:rPr>
          <w:b/>
          <w:bCs/>
          <w:sz w:val="22"/>
          <w:szCs w:val="22"/>
        </w:rPr>
      </w:pPr>
      <w:r w:rsidRPr="00F85BE5">
        <w:rPr>
          <w:b/>
          <w:bCs/>
          <w:sz w:val="22"/>
          <w:szCs w:val="22"/>
        </w:rPr>
        <w:t xml:space="preserve">die Ausbildungsreihe geht weiter - </w:t>
      </w:r>
      <w:r w:rsidR="008C4B49" w:rsidRPr="00F85BE5">
        <w:rPr>
          <w:b/>
          <w:bCs/>
          <w:sz w:val="22"/>
          <w:szCs w:val="22"/>
        </w:rPr>
        <w:t>hier die Einladung zu unserem neuesten Workshop!</w:t>
      </w:r>
    </w:p>
    <w:p w14:paraId="0156A4E8" w14:textId="77777777" w:rsidR="00D64214" w:rsidRPr="00F85BE5" w:rsidRDefault="00D64214" w:rsidP="008C4B49">
      <w:pPr>
        <w:rPr>
          <w:b/>
          <w:bCs/>
          <w:sz w:val="16"/>
          <w:szCs w:val="16"/>
        </w:rPr>
      </w:pPr>
    </w:p>
    <w:p w14:paraId="17B92A23" w14:textId="01F57FF9" w:rsidR="0014269B" w:rsidRPr="00F85BE5" w:rsidRDefault="00D64214" w:rsidP="00D64214">
      <w:pPr>
        <w:rPr>
          <w:bCs/>
        </w:rPr>
      </w:pPr>
      <w:r w:rsidRPr="00F85BE5">
        <w:rPr>
          <w:bCs/>
        </w:rPr>
        <w:t xml:space="preserve">Nachdem letztes Jahr die </w:t>
      </w:r>
      <w:r w:rsidR="0014269B" w:rsidRPr="00F85BE5">
        <w:rPr>
          <w:bCs/>
        </w:rPr>
        <w:t xml:space="preserve">neue </w:t>
      </w:r>
      <w:proofErr w:type="gramStart"/>
      <w:r w:rsidR="0014269B" w:rsidRPr="00F85BE5">
        <w:rPr>
          <w:bCs/>
        </w:rPr>
        <w:t>PO</w:t>
      </w:r>
      <w:r w:rsidRPr="00F85BE5">
        <w:rPr>
          <w:bCs/>
        </w:rPr>
        <w:t xml:space="preserve"> Thema</w:t>
      </w:r>
      <w:proofErr w:type="gramEnd"/>
      <w:r w:rsidRPr="00F85BE5">
        <w:rPr>
          <w:bCs/>
        </w:rPr>
        <w:t xml:space="preserve"> war, geht es</w:t>
      </w:r>
      <w:r w:rsidR="00FE6A9A" w:rsidRPr="00F85BE5">
        <w:rPr>
          <w:bCs/>
        </w:rPr>
        <w:t xml:space="preserve"> </w:t>
      </w:r>
      <w:r w:rsidR="00FC0F61" w:rsidRPr="00F85BE5">
        <w:rPr>
          <w:bCs/>
        </w:rPr>
        <w:t>dieses Jahr</w:t>
      </w:r>
      <w:r w:rsidRPr="00F85BE5">
        <w:rPr>
          <w:bCs/>
        </w:rPr>
        <w:t xml:space="preserve"> um die Unterordnung</w:t>
      </w:r>
      <w:r w:rsidR="0014269B" w:rsidRPr="00F85BE5">
        <w:rPr>
          <w:bCs/>
        </w:rPr>
        <w:t>.</w:t>
      </w:r>
    </w:p>
    <w:p w14:paraId="44989118" w14:textId="77777777" w:rsidR="0014269B" w:rsidRPr="00F85BE5" w:rsidRDefault="0014269B" w:rsidP="00D64214">
      <w:pPr>
        <w:rPr>
          <w:bCs/>
          <w:sz w:val="16"/>
          <w:szCs w:val="16"/>
        </w:rPr>
      </w:pPr>
    </w:p>
    <w:p w14:paraId="18A41884" w14:textId="77777777" w:rsidR="00D60ADE" w:rsidRDefault="0014269B" w:rsidP="00D64214">
      <w:r w:rsidRPr="00F85BE5">
        <w:t>Möchtet ihr die Basis für eine harmonische, präzise und motivierte Zusammenarbeit mit eurem Hund legen?</w:t>
      </w:r>
    </w:p>
    <w:p w14:paraId="3A151511" w14:textId="0F17A1BA" w:rsidR="00354159" w:rsidRPr="00F85BE5" w:rsidRDefault="0014269B" w:rsidP="00D64214">
      <w:r w:rsidRPr="00F85BE5">
        <w:t xml:space="preserve">Ob </w:t>
      </w:r>
      <w:proofErr w:type="spellStart"/>
      <w:r w:rsidRPr="00F85BE5">
        <w:t>Welpenaufbau</w:t>
      </w:r>
      <w:proofErr w:type="spellEnd"/>
      <w:r w:rsidRPr="00F85BE5">
        <w:t xml:space="preserve">, Vorbereitung auf die </w:t>
      </w:r>
      <w:r w:rsidR="009F22FE" w:rsidRPr="00F85BE5">
        <w:t>P</w:t>
      </w:r>
      <w:r w:rsidRPr="00F85BE5">
        <w:t>rüfung</w:t>
      </w:r>
      <w:r w:rsidR="009F22FE" w:rsidRPr="00F85BE5">
        <w:t>en</w:t>
      </w:r>
      <w:r w:rsidRPr="00F85BE5">
        <w:t xml:space="preserve"> (BH/VT), IGP, IGBH</w:t>
      </w:r>
      <w:r w:rsidR="00354159" w:rsidRPr="00F85BE5">
        <w:t xml:space="preserve">, </w:t>
      </w:r>
      <w:r w:rsidRPr="00F85BE5">
        <w:t>Obedience</w:t>
      </w:r>
      <w:r w:rsidR="00354159" w:rsidRPr="00F85BE5">
        <w:t>.</w:t>
      </w:r>
    </w:p>
    <w:p w14:paraId="248534E4" w14:textId="77777777" w:rsidR="00D60ADE" w:rsidRDefault="00354159" w:rsidP="00D64214">
      <w:r w:rsidRPr="00F85BE5">
        <w:t>Der</w:t>
      </w:r>
      <w:r w:rsidR="009F22FE" w:rsidRPr="00F85BE5">
        <w:t xml:space="preserve"> Workshop</w:t>
      </w:r>
      <w:r w:rsidR="0014269B" w:rsidRPr="00F85BE5">
        <w:t xml:space="preserve"> bietet theoretische Grundlagen und individuelle Praxiseinheiten für jedes Leistungsniveau</w:t>
      </w:r>
      <w:r w:rsidR="00FE6A9A" w:rsidRPr="00F85BE5">
        <w:t xml:space="preserve"> und</w:t>
      </w:r>
    </w:p>
    <w:p w14:paraId="22B1E51B" w14:textId="6BFA8D55" w:rsidR="00D64214" w:rsidRDefault="00FE6A9A" w:rsidP="00D64214">
      <w:r w:rsidRPr="00F85BE5">
        <w:t>jederman</w:t>
      </w:r>
      <w:r w:rsidR="00354159" w:rsidRPr="00F85BE5">
        <w:t xml:space="preserve">n </w:t>
      </w:r>
      <w:r w:rsidR="00D60ADE">
        <w:t xml:space="preserve">der </w:t>
      </w:r>
      <w:r w:rsidR="009B2B3B">
        <w:t xml:space="preserve">bereits </w:t>
      </w:r>
      <w:r w:rsidR="00D60ADE">
        <w:t>im Hundesport aktiv ist</w:t>
      </w:r>
      <w:r w:rsidR="009B2B3B">
        <w:t>.</w:t>
      </w:r>
    </w:p>
    <w:p w14:paraId="605C6839" w14:textId="77777777" w:rsidR="009B2B3B" w:rsidRPr="009B2B3B" w:rsidRDefault="009B2B3B" w:rsidP="00D64214">
      <w:pPr>
        <w:rPr>
          <w:sz w:val="10"/>
          <w:szCs w:val="10"/>
        </w:rPr>
      </w:pPr>
    </w:p>
    <w:p w14:paraId="39635FB9" w14:textId="77777777" w:rsidR="009B2B3B" w:rsidRPr="009B2B3B" w:rsidRDefault="009B2B3B" w:rsidP="00D64214">
      <w:pPr>
        <w:rPr>
          <w:bCs/>
          <w:sz w:val="4"/>
          <w:szCs w:val="4"/>
        </w:rPr>
      </w:pPr>
    </w:p>
    <w:p w14:paraId="4CB657C6" w14:textId="77777777" w:rsidR="00354159" w:rsidRDefault="009F22FE" w:rsidP="00354159">
      <w:pPr>
        <w:pStyle w:val="KeinLeerraum"/>
      </w:pPr>
      <w:r w:rsidRPr="00F85BE5">
        <w:rPr>
          <w:b/>
          <w:bCs/>
        </w:rPr>
        <w:t>Motivation &amp; Triebaufbau:</w:t>
      </w:r>
      <w:r w:rsidRPr="00F85BE5">
        <w:t xml:space="preserve"> Richtiges Spielen und Bestätigen (Futtertreiben, Klicker/Marker).</w:t>
      </w:r>
    </w:p>
    <w:p w14:paraId="4A6ACBAE" w14:textId="77777777" w:rsidR="009B2B3B" w:rsidRPr="009B2B3B" w:rsidRDefault="009B2B3B" w:rsidP="00354159">
      <w:pPr>
        <w:pStyle w:val="KeinLeerraum"/>
        <w:rPr>
          <w:sz w:val="4"/>
          <w:szCs w:val="4"/>
        </w:rPr>
      </w:pPr>
    </w:p>
    <w:p w14:paraId="2BFC439B" w14:textId="50EA6F22" w:rsidR="009F22FE" w:rsidRDefault="009F22FE" w:rsidP="00354159">
      <w:pPr>
        <w:pStyle w:val="KeinLeerraum"/>
      </w:pPr>
      <w:r w:rsidRPr="00F85BE5">
        <w:rPr>
          <w:b/>
          <w:bCs/>
        </w:rPr>
        <w:t>Exakte Fußarbeit:</w:t>
      </w:r>
      <w:r w:rsidRPr="00F85BE5">
        <w:t xml:space="preserve"> Aktivierung der Hinterhand, Fokus und korrekte Position am Bein.</w:t>
      </w:r>
    </w:p>
    <w:p w14:paraId="7A05214C" w14:textId="77777777" w:rsidR="009B2B3B" w:rsidRPr="009B2B3B" w:rsidRDefault="009B2B3B" w:rsidP="00354159">
      <w:pPr>
        <w:pStyle w:val="KeinLeerraum"/>
        <w:rPr>
          <w:sz w:val="4"/>
          <w:szCs w:val="4"/>
        </w:rPr>
      </w:pPr>
    </w:p>
    <w:p w14:paraId="07BA50A0" w14:textId="77777777" w:rsidR="009F22FE" w:rsidRDefault="009F22FE" w:rsidP="00354159">
      <w:pPr>
        <w:pStyle w:val="KeinLeerraum"/>
      </w:pPr>
      <w:r w:rsidRPr="00F85BE5">
        <w:rPr>
          <w:b/>
          <w:bCs/>
        </w:rPr>
        <w:t>Technische Übungen:</w:t>
      </w:r>
      <w:r w:rsidRPr="00F85BE5">
        <w:t xml:space="preserve"> Aufbau von Sitz, Platz, Steh aus der Bewegung sowie sicheres Verweilen.</w:t>
      </w:r>
    </w:p>
    <w:p w14:paraId="46A26E61" w14:textId="77777777" w:rsidR="009B2B3B" w:rsidRPr="009B2B3B" w:rsidRDefault="009B2B3B" w:rsidP="00354159">
      <w:pPr>
        <w:pStyle w:val="KeinLeerraum"/>
        <w:rPr>
          <w:sz w:val="4"/>
          <w:szCs w:val="4"/>
        </w:rPr>
      </w:pPr>
    </w:p>
    <w:p w14:paraId="66388E24" w14:textId="1A401FE4" w:rsidR="00D64214" w:rsidRDefault="009F22FE" w:rsidP="00354159">
      <w:pPr>
        <w:pStyle w:val="KeinLeerraum"/>
      </w:pPr>
      <w:r w:rsidRPr="00F85BE5">
        <w:rPr>
          <w:b/>
          <w:bCs/>
        </w:rPr>
        <w:t>Prüfungsvorbereitung:</w:t>
      </w:r>
      <w:r w:rsidRPr="00F85BE5">
        <w:t xml:space="preserve"> Tipps, Tricks für die Prüfungen</w:t>
      </w:r>
    </w:p>
    <w:p w14:paraId="7975AEC9" w14:textId="77777777" w:rsidR="009B2B3B" w:rsidRPr="009B2B3B" w:rsidRDefault="009B2B3B" w:rsidP="00354159">
      <w:pPr>
        <w:pStyle w:val="KeinLeerraum"/>
        <w:rPr>
          <w:sz w:val="4"/>
          <w:szCs w:val="4"/>
        </w:rPr>
      </w:pPr>
    </w:p>
    <w:p w14:paraId="7CBD46E3" w14:textId="77777777" w:rsidR="00FE6A9A" w:rsidRPr="00F85BE5" w:rsidRDefault="00FE6A9A" w:rsidP="00354159">
      <w:pPr>
        <w:pStyle w:val="KeinLeerraum"/>
        <w:rPr>
          <w:sz w:val="10"/>
          <w:szCs w:val="10"/>
        </w:rPr>
      </w:pPr>
    </w:p>
    <w:p w14:paraId="46BD4BF8" w14:textId="098DBA37" w:rsidR="00FE6A9A" w:rsidRPr="00F85BE5" w:rsidRDefault="00FE6A9A" w:rsidP="00354159">
      <w:pPr>
        <w:pStyle w:val="KeinLeerraum"/>
        <w:rPr>
          <w:b/>
          <w:bCs/>
        </w:rPr>
      </w:pPr>
      <w:r w:rsidRPr="00F85BE5">
        <w:rPr>
          <w:b/>
          <w:bCs/>
        </w:rPr>
        <w:t>Eingeladen sind alle interessierte Hundeführer, Ausbildungspersonal, Übungswarte gleich aus welchem Verein oder Verband.</w:t>
      </w:r>
      <w:r w:rsidR="00D60ADE">
        <w:rPr>
          <w:b/>
          <w:bCs/>
        </w:rPr>
        <w:t xml:space="preserve"> Die Anzahl mit Hund ist auf max. </w:t>
      </w:r>
      <w:r w:rsidR="009B2B3B">
        <w:rPr>
          <w:b/>
          <w:bCs/>
        </w:rPr>
        <w:t>10 begrenzt – ohne Hund kein Limit.</w:t>
      </w:r>
    </w:p>
    <w:p w14:paraId="5E282FC4" w14:textId="77777777" w:rsidR="00FE6A9A" w:rsidRPr="00F85BE5" w:rsidRDefault="00FE6A9A" w:rsidP="009F22FE">
      <w:pPr>
        <w:rPr>
          <w:b/>
          <w:bCs/>
          <w:sz w:val="16"/>
          <w:szCs w:val="16"/>
        </w:rPr>
      </w:pPr>
    </w:p>
    <w:p w14:paraId="177CEC81" w14:textId="77777777" w:rsidR="00D64214" w:rsidRPr="00F85BE5" w:rsidRDefault="00D64214" w:rsidP="00D64214">
      <w:pPr>
        <w:keepNext/>
        <w:rPr>
          <w:rFonts w:cs="Arial"/>
        </w:rPr>
      </w:pPr>
      <w:r w:rsidRPr="00F85BE5">
        <w:rPr>
          <w:rFonts w:cs="Arial"/>
        </w:rPr>
        <w:t xml:space="preserve">Wir treffen uns am Sonntag, den </w:t>
      </w:r>
      <w:r w:rsidRPr="00F85BE5">
        <w:rPr>
          <w:rFonts w:cs="Arial"/>
          <w:b/>
          <w:u w:val="single"/>
        </w:rPr>
        <w:t>10.01.2027</w:t>
      </w:r>
      <w:r w:rsidRPr="00F85BE5">
        <w:rPr>
          <w:rFonts w:cs="Arial"/>
        </w:rPr>
        <w:t xml:space="preserve"> im Vereinsheim des GHV Weil am Rhein</w:t>
      </w:r>
    </w:p>
    <w:p w14:paraId="2E89D8CC" w14:textId="77777777" w:rsidR="00D64214" w:rsidRPr="00F85BE5" w:rsidRDefault="00D64214" w:rsidP="00D64214">
      <w:pPr>
        <w:keepNext/>
        <w:rPr>
          <w:sz w:val="16"/>
          <w:szCs w:val="16"/>
        </w:rPr>
      </w:pPr>
      <w:r w:rsidRPr="00F85BE5">
        <w:rPr>
          <w:rFonts w:cs="Arial"/>
          <w:sz w:val="16"/>
          <w:szCs w:val="16"/>
        </w:rPr>
        <w:t xml:space="preserve">Navi: </w:t>
      </w:r>
      <w:r w:rsidRPr="00F85BE5">
        <w:rPr>
          <w:sz w:val="16"/>
          <w:szCs w:val="16"/>
        </w:rPr>
        <w:t xml:space="preserve">Am </w:t>
      </w:r>
      <w:proofErr w:type="spellStart"/>
      <w:r w:rsidRPr="00F85BE5">
        <w:rPr>
          <w:sz w:val="16"/>
          <w:szCs w:val="16"/>
        </w:rPr>
        <w:t>Sohleck</w:t>
      </w:r>
      <w:proofErr w:type="spellEnd"/>
      <w:r w:rsidRPr="00F85BE5">
        <w:rPr>
          <w:sz w:val="16"/>
          <w:szCs w:val="16"/>
        </w:rPr>
        <w:t xml:space="preserve"> 16, 79576 Weil am Rhein</w:t>
      </w:r>
    </w:p>
    <w:p w14:paraId="794ED778" w14:textId="77777777" w:rsidR="00D64214" w:rsidRPr="00F85BE5" w:rsidRDefault="00D64214" w:rsidP="00D64214">
      <w:pPr>
        <w:keepNext/>
        <w:rPr>
          <w:rFonts w:cs="Arial"/>
          <w:sz w:val="16"/>
          <w:szCs w:val="16"/>
        </w:rPr>
      </w:pPr>
    </w:p>
    <w:p w14:paraId="65319C8E" w14:textId="77777777" w:rsidR="00D64214" w:rsidRPr="00F85BE5" w:rsidRDefault="00D64214" w:rsidP="00D64214">
      <w:pPr>
        <w:keepNext/>
        <w:rPr>
          <w:rFonts w:cs="Arial"/>
        </w:rPr>
      </w:pPr>
      <w:r w:rsidRPr="00F85BE5">
        <w:rPr>
          <w:rFonts w:cs="Arial"/>
        </w:rPr>
        <w:t xml:space="preserve">Beginn: </w:t>
      </w:r>
      <w:r w:rsidRPr="00F85BE5">
        <w:rPr>
          <w:rFonts w:cs="Arial"/>
        </w:rPr>
        <w:tab/>
      </w:r>
      <w:r w:rsidRPr="00F85BE5">
        <w:rPr>
          <w:rFonts w:cs="Arial"/>
          <w:b/>
          <w:bCs/>
          <w:iCs/>
          <w:u w:val="single"/>
        </w:rPr>
        <w:t>10.30 Uhr</w:t>
      </w:r>
      <w:r w:rsidRPr="00F85BE5">
        <w:rPr>
          <w:rFonts w:cs="Arial"/>
        </w:rPr>
        <w:t xml:space="preserve">  </w:t>
      </w:r>
    </w:p>
    <w:p w14:paraId="3B4FCE2D" w14:textId="77777777" w:rsidR="00D64214" w:rsidRPr="00F85BE5" w:rsidRDefault="00D64214" w:rsidP="00D64214">
      <w:pPr>
        <w:keepNext/>
        <w:rPr>
          <w:rFonts w:cs="Arial"/>
        </w:rPr>
      </w:pPr>
      <w:r w:rsidRPr="00F85BE5">
        <w:rPr>
          <w:rFonts w:cs="Arial"/>
        </w:rPr>
        <w:t xml:space="preserve">Ende: </w:t>
      </w:r>
      <w:r w:rsidRPr="00F85BE5">
        <w:rPr>
          <w:rFonts w:cs="Arial"/>
        </w:rPr>
        <w:tab/>
      </w:r>
      <w:r w:rsidRPr="00F85BE5">
        <w:rPr>
          <w:rFonts w:cs="Arial"/>
        </w:rPr>
        <w:tab/>
      </w:r>
      <w:r w:rsidRPr="00F85BE5">
        <w:rPr>
          <w:rFonts w:cs="Arial"/>
          <w:b/>
          <w:bCs/>
          <w:iCs/>
          <w:u w:val="single"/>
        </w:rPr>
        <w:t>16.00 Uhr</w:t>
      </w:r>
      <w:r w:rsidRPr="00F85BE5">
        <w:rPr>
          <w:rFonts w:cs="Arial"/>
        </w:rPr>
        <w:t xml:space="preserve"> </w:t>
      </w:r>
    </w:p>
    <w:p w14:paraId="1373A871" w14:textId="77777777" w:rsidR="004C0866" w:rsidRPr="00F85BE5" w:rsidRDefault="004C0866" w:rsidP="004C0866">
      <w:pPr>
        <w:rPr>
          <w:sz w:val="16"/>
          <w:szCs w:val="16"/>
        </w:rPr>
      </w:pPr>
    </w:p>
    <w:p w14:paraId="5711A13C" w14:textId="77777777" w:rsidR="004C0866" w:rsidRPr="00F85BE5" w:rsidRDefault="004C0866" w:rsidP="004C0866">
      <w:r w:rsidRPr="00F85BE5">
        <w:t>Mittagspause ca. 12.30 -13.00 Uhr – für das leibliche Wohl ist gesorgt.</w:t>
      </w:r>
    </w:p>
    <w:p w14:paraId="50443C5C" w14:textId="77777777" w:rsidR="009F22FE" w:rsidRPr="00F85BE5" w:rsidRDefault="009F22FE" w:rsidP="004C0866">
      <w:pPr>
        <w:rPr>
          <w:sz w:val="16"/>
          <w:szCs w:val="16"/>
        </w:rPr>
      </w:pPr>
    </w:p>
    <w:p w14:paraId="519A77FF" w14:textId="77777777" w:rsidR="001A353C" w:rsidRPr="00F85BE5" w:rsidRDefault="001A353C" w:rsidP="00F85BE5">
      <w:pPr>
        <w:jc w:val="center"/>
        <w:rPr>
          <w:b/>
          <w:bCs/>
          <w:sz w:val="22"/>
          <w:szCs w:val="22"/>
          <w:u w:val="single"/>
        </w:rPr>
      </w:pPr>
      <w:r w:rsidRPr="00F85BE5">
        <w:rPr>
          <w:b/>
          <w:bCs/>
          <w:sz w:val="22"/>
          <w:szCs w:val="22"/>
          <w:u w:val="single"/>
        </w:rPr>
        <w:t>Die Teilnahme ist für alle Hundesportler kostenlos.</w:t>
      </w:r>
    </w:p>
    <w:p w14:paraId="59141DFC" w14:textId="77777777" w:rsidR="00187922" w:rsidRPr="00F85BE5" w:rsidRDefault="00187922" w:rsidP="004C0866">
      <w:pPr>
        <w:rPr>
          <w:sz w:val="16"/>
          <w:szCs w:val="16"/>
        </w:rPr>
      </w:pPr>
    </w:p>
    <w:p w14:paraId="4D3ACFB8" w14:textId="5D310B3A" w:rsidR="00D14B89" w:rsidRPr="00F85BE5" w:rsidRDefault="00F26928" w:rsidP="00D14B89">
      <w:r w:rsidRPr="00F85BE5">
        <w:t xml:space="preserve">Die Einladung kann gerne auch </w:t>
      </w:r>
      <w:r w:rsidR="00FE6A9A" w:rsidRPr="00F85BE5">
        <w:t>an weiteren interessierten Mitgliedern</w:t>
      </w:r>
      <w:r w:rsidR="00D14B89" w:rsidRPr="00F85BE5">
        <w:t xml:space="preserve"> und Hundesportler </w:t>
      </w:r>
      <w:r w:rsidRPr="00F85BE5">
        <w:t xml:space="preserve">geschickt und natürlich auch </w:t>
      </w:r>
      <w:r w:rsidR="00D14B89" w:rsidRPr="00F85BE5">
        <w:t xml:space="preserve">an anderen Stellen Facebook / WhatsApp Gruppen </w:t>
      </w:r>
      <w:r w:rsidRPr="00F85BE5">
        <w:t xml:space="preserve">/ Instagram </w:t>
      </w:r>
      <w:r w:rsidR="00D14B89" w:rsidRPr="00F85BE5">
        <w:t>etc. geteilt werden.</w:t>
      </w:r>
    </w:p>
    <w:p w14:paraId="7AAF4DC8" w14:textId="1AD1F593" w:rsidR="00D14B89" w:rsidRPr="00F85BE5" w:rsidRDefault="0099649D" w:rsidP="008C4B49">
      <w:pPr>
        <w:rPr>
          <w:b/>
          <w:bCs/>
        </w:rPr>
      </w:pPr>
      <w:r w:rsidRPr="00F85BE5">
        <w:rPr>
          <w:b/>
          <w:bCs/>
          <w:highlight w:val="yellow"/>
        </w:rPr>
        <w:t>Um zu planen</w:t>
      </w:r>
      <w:r w:rsidR="00F26928" w:rsidRPr="00F85BE5">
        <w:rPr>
          <w:b/>
          <w:bCs/>
          <w:highlight w:val="yellow"/>
        </w:rPr>
        <w:t xml:space="preserve">, </w:t>
      </w:r>
      <w:r w:rsidRPr="00F85BE5">
        <w:rPr>
          <w:b/>
          <w:bCs/>
          <w:highlight w:val="yellow"/>
        </w:rPr>
        <w:t>b</w:t>
      </w:r>
      <w:r w:rsidR="00D14B89" w:rsidRPr="00F85BE5">
        <w:rPr>
          <w:b/>
          <w:bCs/>
          <w:highlight w:val="yellow"/>
        </w:rPr>
        <w:t xml:space="preserve">itte </w:t>
      </w:r>
      <w:r w:rsidR="00F26928" w:rsidRPr="00F85BE5">
        <w:rPr>
          <w:b/>
          <w:bCs/>
          <w:highlight w:val="yellow"/>
        </w:rPr>
        <w:t xml:space="preserve">ich </w:t>
      </w:r>
      <w:r w:rsidR="00D14B89" w:rsidRPr="00F85BE5">
        <w:rPr>
          <w:b/>
          <w:bCs/>
          <w:highlight w:val="yellow"/>
        </w:rPr>
        <w:t>um kurze Anmeldung per Mail/Tel. oder WhatsApp</w:t>
      </w:r>
      <w:r w:rsidR="00F26928" w:rsidRPr="00F85BE5">
        <w:rPr>
          <w:b/>
          <w:bCs/>
          <w:highlight w:val="yellow"/>
        </w:rPr>
        <w:t xml:space="preserve"> (</w:t>
      </w:r>
      <w:r w:rsidR="00D14B89" w:rsidRPr="00F85BE5">
        <w:rPr>
          <w:b/>
          <w:bCs/>
          <w:highlight w:val="yellow"/>
        </w:rPr>
        <w:t>Kontakt siehe oben).</w:t>
      </w:r>
    </w:p>
    <w:p w14:paraId="57D48628" w14:textId="77777777" w:rsidR="004C0866" w:rsidRPr="00F85BE5" w:rsidRDefault="004C0866" w:rsidP="004C0866">
      <w:pPr>
        <w:rPr>
          <w:sz w:val="16"/>
          <w:szCs w:val="16"/>
        </w:rPr>
      </w:pPr>
    </w:p>
    <w:p w14:paraId="0F2B8F97" w14:textId="3735333D" w:rsidR="004C0866" w:rsidRPr="00F85BE5" w:rsidRDefault="004C0866" w:rsidP="004C0866">
      <w:r w:rsidRPr="00F85BE5">
        <w:t>Bei etwaigen Fragen stehe ich auch im Vorfeld gerne zur Verfügung.</w:t>
      </w:r>
    </w:p>
    <w:p w14:paraId="15304C48" w14:textId="77777777" w:rsidR="004C0866" w:rsidRDefault="004C0866" w:rsidP="004C0866">
      <w:pPr>
        <w:rPr>
          <w:sz w:val="16"/>
          <w:szCs w:val="16"/>
        </w:rPr>
      </w:pPr>
    </w:p>
    <w:p w14:paraId="77973FF9" w14:textId="77777777" w:rsidR="009B2B3B" w:rsidRDefault="009B2B3B" w:rsidP="004C0866">
      <w:pPr>
        <w:rPr>
          <w:sz w:val="16"/>
          <w:szCs w:val="16"/>
        </w:rPr>
      </w:pPr>
    </w:p>
    <w:p w14:paraId="02D8E002" w14:textId="77777777" w:rsidR="009B2B3B" w:rsidRPr="00F85BE5" w:rsidRDefault="009B2B3B" w:rsidP="004C0866">
      <w:pPr>
        <w:rPr>
          <w:sz w:val="16"/>
          <w:szCs w:val="16"/>
        </w:rPr>
      </w:pPr>
    </w:p>
    <w:p w14:paraId="7A1CB8AA" w14:textId="3AE559C1" w:rsidR="00F26928" w:rsidRPr="00F85BE5" w:rsidRDefault="004C0866" w:rsidP="008C4B49">
      <w:r w:rsidRPr="00F85BE5">
        <w:t>Mit sportlichen Grüßen</w:t>
      </w:r>
    </w:p>
    <w:p w14:paraId="44553532" w14:textId="77777777" w:rsidR="001A353C" w:rsidRPr="00F85BE5" w:rsidRDefault="001A353C" w:rsidP="008C4B49">
      <w:pPr>
        <w:rPr>
          <w:sz w:val="16"/>
          <w:szCs w:val="16"/>
        </w:rPr>
      </w:pPr>
    </w:p>
    <w:p w14:paraId="228C6986" w14:textId="192C81F1" w:rsidR="00F26928" w:rsidRPr="008C4B49" w:rsidRDefault="001A353C" w:rsidP="008C4B49">
      <w:pPr>
        <w:rPr>
          <w:sz w:val="21"/>
          <w:szCs w:val="21"/>
        </w:rPr>
      </w:pPr>
      <w:r>
        <w:rPr>
          <w:sz w:val="21"/>
          <w:szCs w:val="21"/>
        </w:rPr>
        <w:t>Armando Schmidt</w:t>
      </w:r>
    </w:p>
    <w:p w14:paraId="04915D07" w14:textId="5CA5D863" w:rsidR="001A353C" w:rsidRPr="0015749C" w:rsidRDefault="001A353C" w:rsidP="0015749C">
      <w:pPr>
        <w:autoSpaceDE w:val="0"/>
        <w:autoSpaceDN w:val="0"/>
        <w:adjustRightInd w:val="0"/>
        <w:spacing w:after="120" w:line="360" w:lineRule="auto"/>
        <w:rPr>
          <w:rFonts w:cs="Arial"/>
        </w:rPr>
      </w:pPr>
      <w:bookmarkStart w:id="0" w:name="_Hlk213770498"/>
      <w:r w:rsidRPr="001A353C">
        <w:rPr>
          <w:sz w:val="16"/>
          <w:szCs w:val="16"/>
        </w:rPr>
        <w:t>Obmann für den Gebrauchshundesport KG13 / Leistungsrichter</w:t>
      </w:r>
      <w:bookmarkEnd w:id="0"/>
    </w:p>
    <w:sectPr w:rsidR="001A353C" w:rsidRPr="0015749C" w:rsidSect="008303A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49" w:bottom="426" w:left="851" w:header="28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35825" w14:textId="77777777" w:rsidR="00E769DB" w:rsidRDefault="00E769DB">
      <w:r>
        <w:separator/>
      </w:r>
    </w:p>
  </w:endnote>
  <w:endnote w:type="continuationSeparator" w:id="0">
    <w:p w14:paraId="0B447783" w14:textId="77777777" w:rsidR="00E769DB" w:rsidRDefault="00E7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EF72" w14:textId="77777777" w:rsidR="002A235C" w:rsidRDefault="002A235C" w:rsidP="002041FC">
    <w:pPr>
      <w:pStyle w:val="Fuzeile"/>
      <w:jc w:val="center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866077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von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866077">
      <w:rPr>
        <w:noProof/>
        <w:snapToGrid w:val="0"/>
      </w:rPr>
      <w:t>1</w:t>
    </w:r>
    <w:r>
      <w:rPr>
        <w:snapToGrid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B92D0" w14:textId="196092C6" w:rsidR="00E36216" w:rsidRPr="003B79DC" w:rsidRDefault="00722F66" w:rsidP="00E36216">
    <w:pPr>
      <w:pStyle w:val="Fuzeile"/>
      <w:rPr>
        <w:sz w:val="14"/>
        <w:szCs w:val="14"/>
        <w:lang w:val="de-CH"/>
      </w:rPr>
    </w:pPr>
    <w:r w:rsidRPr="00722F66">
      <w:rPr>
        <w:noProof/>
        <w:sz w:val="14"/>
        <w:szCs w:val="14"/>
        <w:lang w:val="de-CH"/>
      </w:rPr>
      <w:drawing>
        <wp:inline distT="0" distB="0" distL="0" distR="0" wp14:anchorId="0F7372F9" wp14:editId="28748BEA">
          <wp:extent cx="6480810" cy="561975"/>
          <wp:effectExtent l="0" t="0" r="0" b="9525"/>
          <wp:docPr id="1575856519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7C1B3E" w14:textId="77777777" w:rsidR="007E1DDC" w:rsidRDefault="007E1D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41025" w14:textId="77777777" w:rsidR="00E769DB" w:rsidRDefault="00E769DB">
      <w:r>
        <w:separator/>
      </w:r>
    </w:p>
  </w:footnote>
  <w:footnote w:type="continuationSeparator" w:id="0">
    <w:p w14:paraId="7C6E4FD6" w14:textId="77777777" w:rsidR="00E769DB" w:rsidRDefault="00E7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6873" w14:textId="22C6BC10" w:rsidR="002A235C" w:rsidRDefault="00737E94" w:rsidP="007B73C3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9639"/>
      </w:tabs>
      <w:spacing w:after="72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0" allowOverlap="1" wp14:anchorId="50A080A6" wp14:editId="1FFF5E05">
              <wp:simplePos x="0" y="0"/>
              <wp:positionH relativeFrom="page">
                <wp:posOffset>215900</wp:posOffset>
              </wp:positionH>
              <wp:positionV relativeFrom="paragraph">
                <wp:posOffset>4986655</wp:posOffset>
              </wp:positionV>
              <wp:extent cx="269875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98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3E1627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392.65pt" to="38.25pt,3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" o:allowincell="f">
              <w10:wrap anchorx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0" allowOverlap="1" wp14:anchorId="38743F3D" wp14:editId="28D2B12C">
              <wp:simplePos x="0" y="0"/>
              <wp:positionH relativeFrom="page">
                <wp:posOffset>215900</wp:posOffset>
              </wp:positionH>
              <wp:positionV relativeFrom="paragraph">
                <wp:posOffset>3420745</wp:posOffset>
              </wp:positionV>
              <wp:extent cx="179705" cy="0"/>
              <wp:effectExtent l="0" t="0" r="0" b="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0D7763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269.35pt" to="31.15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" o:allowincell="f">
              <w10:wrap anchorx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0" allowOverlap="1" wp14:anchorId="5EAAE651" wp14:editId="28A6781D">
              <wp:simplePos x="0" y="0"/>
              <wp:positionH relativeFrom="page">
                <wp:posOffset>215900</wp:posOffset>
              </wp:positionH>
              <wp:positionV relativeFrom="paragraph">
                <wp:posOffset>7200900</wp:posOffset>
              </wp:positionV>
              <wp:extent cx="179705" cy="0"/>
              <wp:effectExtent l="0" t="0" r="0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DCFCCD" id="Line 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pt,567pt" to="31.15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" o:allowincell="f">
              <w10:wrap anchorx="page"/>
              <w10:anchorlock/>
            </v:line>
          </w:pict>
        </mc:Fallback>
      </mc:AlternateContent>
    </w:r>
    <w:r w:rsidR="002A235C">
      <w:t>Südwestdeutscher Hundesportverband</w:t>
    </w:r>
    <w:r w:rsidR="002A235C">
      <w:tab/>
      <w:t>Ute Knösel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0400" w14:textId="6B2600A8" w:rsidR="002A235C" w:rsidRPr="000B7DF4" w:rsidRDefault="00A2473B" w:rsidP="003A59CC">
    <w:pPr>
      <w:pStyle w:val="Kopfzeile"/>
      <w:tabs>
        <w:tab w:val="clear" w:pos="4536"/>
        <w:tab w:val="clear" w:pos="9072"/>
        <w:tab w:val="left" w:pos="1845"/>
      </w:tabs>
      <w:spacing w:after="2000"/>
      <w:ind w:right="3969"/>
      <w:rPr>
        <w:rFonts w:cs="Arial"/>
        <w:noProof/>
        <w:sz w:val="24"/>
        <w:szCs w:val="24"/>
      </w:rPr>
    </w:pPr>
    <w:r w:rsidRPr="00A2473B">
      <w:rPr>
        <w:noProof/>
      </w:rPr>
      <w:drawing>
        <wp:anchor distT="0" distB="0" distL="114300" distR="114300" simplePos="0" relativeHeight="251658240" behindDoc="1" locked="0" layoutInCell="1" allowOverlap="1" wp14:anchorId="50752022" wp14:editId="7D842423">
          <wp:simplePos x="0" y="0"/>
          <wp:positionH relativeFrom="column">
            <wp:posOffset>2517140</wp:posOffset>
          </wp:positionH>
          <wp:positionV relativeFrom="paragraph">
            <wp:posOffset>248285</wp:posOffset>
          </wp:positionV>
          <wp:extent cx="3956685" cy="1119505"/>
          <wp:effectExtent l="0" t="0" r="5715" b="4445"/>
          <wp:wrapNone/>
          <wp:docPr id="219298323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685" cy="1119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2473B">
      <w:rPr>
        <w:rFonts w:cs="Arial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74BCCB5" wp14:editId="0AEE21BC">
          <wp:simplePos x="0" y="0"/>
          <wp:positionH relativeFrom="column">
            <wp:posOffset>2540</wp:posOffset>
          </wp:positionH>
          <wp:positionV relativeFrom="paragraph">
            <wp:posOffset>635</wp:posOffset>
          </wp:positionV>
          <wp:extent cx="1827530" cy="1285875"/>
          <wp:effectExtent l="0" t="0" r="1270" b="9525"/>
          <wp:wrapNone/>
          <wp:docPr id="326240427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753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2473B">
      <w:rPr>
        <w:rFonts w:cs="Arial"/>
        <w:noProof/>
        <w:sz w:val="24"/>
        <w:szCs w:val="24"/>
      </w:rPr>
      <w:t xml:space="preserve"> </w:t>
    </w:r>
    <w:r w:rsidRPr="00A2473B">
      <w:rPr>
        <w:noProof/>
      </w:rPr>
      <w:t xml:space="preserve"> </w:t>
    </w:r>
    <w:r w:rsidR="003A59CC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28AB"/>
    <w:multiLevelType w:val="multilevel"/>
    <w:tmpl w:val="CDE6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D2FBF"/>
    <w:multiLevelType w:val="hybridMultilevel"/>
    <w:tmpl w:val="4F0E307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93B8A"/>
    <w:multiLevelType w:val="hybridMultilevel"/>
    <w:tmpl w:val="B4A494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91751"/>
    <w:multiLevelType w:val="hybridMultilevel"/>
    <w:tmpl w:val="4B9AE1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6B30DC"/>
    <w:multiLevelType w:val="hybridMultilevel"/>
    <w:tmpl w:val="4F0E30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14E6D"/>
    <w:multiLevelType w:val="hybridMultilevel"/>
    <w:tmpl w:val="CE10CE8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3F157C"/>
    <w:multiLevelType w:val="hybridMultilevel"/>
    <w:tmpl w:val="4F0E307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0663052">
    <w:abstractNumId w:val="4"/>
  </w:num>
  <w:num w:numId="2" w16cid:durableId="943148881">
    <w:abstractNumId w:val="1"/>
  </w:num>
  <w:num w:numId="3" w16cid:durableId="1129393147">
    <w:abstractNumId w:val="6"/>
  </w:num>
  <w:num w:numId="4" w16cid:durableId="1414863174">
    <w:abstractNumId w:val="5"/>
  </w:num>
  <w:num w:numId="5" w16cid:durableId="761951791">
    <w:abstractNumId w:val="3"/>
  </w:num>
  <w:num w:numId="6" w16cid:durableId="1983650722">
    <w:abstractNumId w:val="2"/>
  </w:num>
  <w:num w:numId="7" w16cid:durableId="110738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96"/>
    <w:rsid w:val="000109A5"/>
    <w:rsid w:val="00010A9A"/>
    <w:rsid w:val="00031519"/>
    <w:rsid w:val="000444A5"/>
    <w:rsid w:val="00060F9F"/>
    <w:rsid w:val="00074111"/>
    <w:rsid w:val="0008583C"/>
    <w:rsid w:val="00086A16"/>
    <w:rsid w:val="000A140D"/>
    <w:rsid w:val="000A51A2"/>
    <w:rsid w:val="000B7DF4"/>
    <w:rsid w:val="000D1BC5"/>
    <w:rsid w:val="000E64EC"/>
    <w:rsid w:val="00100773"/>
    <w:rsid w:val="001079AD"/>
    <w:rsid w:val="0012610E"/>
    <w:rsid w:val="00127A4F"/>
    <w:rsid w:val="00132841"/>
    <w:rsid w:val="00135CAC"/>
    <w:rsid w:val="0014269B"/>
    <w:rsid w:val="0015749C"/>
    <w:rsid w:val="00157A8A"/>
    <w:rsid w:val="001643B4"/>
    <w:rsid w:val="00174B31"/>
    <w:rsid w:val="00183007"/>
    <w:rsid w:val="00184BDD"/>
    <w:rsid w:val="00187922"/>
    <w:rsid w:val="001928AC"/>
    <w:rsid w:val="00197272"/>
    <w:rsid w:val="001A353C"/>
    <w:rsid w:val="001A6480"/>
    <w:rsid w:val="001B75BC"/>
    <w:rsid w:val="001B7D4D"/>
    <w:rsid w:val="001C1E12"/>
    <w:rsid w:val="001C76EF"/>
    <w:rsid w:val="001D18F8"/>
    <w:rsid w:val="001F3702"/>
    <w:rsid w:val="002041FC"/>
    <w:rsid w:val="00215DBE"/>
    <w:rsid w:val="0021793C"/>
    <w:rsid w:val="00217D5A"/>
    <w:rsid w:val="00223DDA"/>
    <w:rsid w:val="0023694E"/>
    <w:rsid w:val="00254076"/>
    <w:rsid w:val="00255BA9"/>
    <w:rsid w:val="00273D5C"/>
    <w:rsid w:val="00276520"/>
    <w:rsid w:val="00291808"/>
    <w:rsid w:val="002A235C"/>
    <w:rsid w:val="002B55C7"/>
    <w:rsid w:val="002B6633"/>
    <w:rsid w:val="002C7131"/>
    <w:rsid w:val="002D544F"/>
    <w:rsid w:val="002E117C"/>
    <w:rsid w:val="002E401E"/>
    <w:rsid w:val="002E4CF4"/>
    <w:rsid w:val="002E5C2B"/>
    <w:rsid w:val="00311223"/>
    <w:rsid w:val="003201CE"/>
    <w:rsid w:val="0032021B"/>
    <w:rsid w:val="00322E14"/>
    <w:rsid w:val="00323D98"/>
    <w:rsid w:val="0032489F"/>
    <w:rsid w:val="00325F46"/>
    <w:rsid w:val="003466A8"/>
    <w:rsid w:val="00351514"/>
    <w:rsid w:val="003537D9"/>
    <w:rsid w:val="00354159"/>
    <w:rsid w:val="0036591D"/>
    <w:rsid w:val="00365B42"/>
    <w:rsid w:val="00376858"/>
    <w:rsid w:val="003916E1"/>
    <w:rsid w:val="003A59CC"/>
    <w:rsid w:val="003C49BD"/>
    <w:rsid w:val="003C5BCE"/>
    <w:rsid w:val="003E54C8"/>
    <w:rsid w:val="00415A2E"/>
    <w:rsid w:val="00417B5F"/>
    <w:rsid w:val="00423E4B"/>
    <w:rsid w:val="00430019"/>
    <w:rsid w:val="0043552B"/>
    <w:rsid w:val="004457B1"/>
    <w:rsid w:val="004525C3"/>
    <w:rsid w:val="004846CD"/>
    <w:rsid w:val="0048590E"/>
    <w:rsid w:val="004A12CB"/>
    <w:rsid w:val="004A66AD"/>
    <w:rsid w:val="004B25E1"/>
    <w:rsid w:val="004C0866"/>
    <w:rsid w:val="004F7DF6"/>
    <w:rsid w:val="00511E07"/>
    <w:rsid w:val="00515A86"/>
    <w:rsid w:val="0052299F"/>
    <w:rsid w:val="00525A1B"/>
    <w:rsid w:val="00554E6C"/>
    <w:rsid w:val="00572905"/>
    <w:rsid w:val="00574CA0"/>
    <w:rsid w:val="00574F0A"/>
    <w:rsid w:val="0059043D"/>
    <w:rsid w:val="005A06AE"/>
    <w:rsid w:val="005B42B9"/>
    <w:rsid w:val="005D0E3D"/>
    <w:rsid w:val="005E1CAE"/>
    <w:rsid w:val="005E49FD"/>
    <w:rsid w:val="005E6E68"/>
    <w:rsid w:val="0060425E"/>
    <w:rsid w:val="006108C5"/>
    <w:rsid w:val="0063108D"/>
    <w:rsid w:val="006312DD"/>
    <w:rsid w:val="00640B45"/>
    <w:rsid w:val="00650287"/>
    <w:rsid w:val="00663C57"/>
    <w:rsid w:val="00670ACE"/>
    <w:rsid w:val="006A068E"/>
    <w:rsid w:val="006A591D"/>
    <w:rsid w:val="006B43CC"/>
    <w:rsid w:val="006D0432"/>
    <w:rsid w:val="006F05EA"/>
    <w:rsid w:val="00707CE2"/>
    <w:rsid w:val="0071670D"/>
    <w:rsid w:val="00721428"/>
    <w:rsid w:val="00722F66"/>
    <w:rsid w:val="007244A5"/>
    <w:rsid w:val="00737E94"/>
    <w:rsid w:val="00744C21"/>
    <w:rsid w:val="007479A8"/>
    <w:rsid w:val="0075398D"/>
    <w:rsid w:val="007654AC"/>
    <w:rsid w:val="007918D5"/>
    <w:rsid w:val="0079243D"/>
    <w:rsid w:val="00792E26"/>
    <w:rsid w:val="007A3158"/>
    <w:rsid w:val="007A4F69"/>
    <w:rsid w:val="007B73C3"/>
    <w:rsid w:val="007D4401"/>
    <w:rsid w:val="007D74B4"/>
    <w:rsid w:val="007E1DDC"/>
    <w:rsid w:val="007E629E"/>
    <w:rsid w:val="007F2D07"/>
    <w:rsid w:val="008031AA"/>
    <w:rsid w:val="00810538"/>
    <w:rsid w:val="00825A96"/>
    <w:rsid w:val="008303A0"/>
    <w:rsid w:val="00862844"/>
    <w:rsid w:val="00866077"/>
    <w:rsid w:val="008679AB"/>
    <w:rsid w:val="00875C88"/>
    <w:rsid w:val="0088617D"/>
    <w:rsid w:val="00896FFB"/>
    <w:rsid w:val="00897935"/>
    <w:rsid w:val="008A4CE2"/>
    <w:rsid w:val="008C4B49"/>
    <w:rsid w:val="008D64F6"/>
    <w:rsid w:val="008F12A1"/>
    <w:rsid w:val="008F15D5"/>
    <w:rsid w:val="008F56DF"/>
    <w:rsid w:val="00904B87"/>
    <w:rsid w:val="0090796E"/>
    <w:rsid w:val="0091080C"/>
    <w:rsid w:val="00911916"/>
    <w:rsid w:val="00914CED"/>
    <w:rsid w:val="00920BB7"/>
    <w:rsid w:val="009230C1"/>
    <w:rsid w:val="009266C4"/>
    <w:rsid w:val="009308D3"/>
    <w:rsid w:val="00936387"/>
    <w:rsid w:val="00937296"/>
    <w:rsid w:val="00941C01"/>
    <w:rsid w:val="009446FF"/>
    <w:rsid w:val="00947F14"/>
    <w:rsid w:val="00983D67"/>
    <w:rsid w:val="00987E39"/>
    <w:rsid w:val="00990F34"/>
    <w:rsid w:val="00991EF5"/>
    <w:rsid w:val="0099649D"/>
    <w:rsid w:val="009A7420"/>
    <w:rsid w:val="009B2555"/>
    <w:rsid w:val="009B2B3B"/>
    <w:rsid w:val="009B746B"/>
    <w:rsid w:val="009C07D9"/>
    <w:rsid w:val="009D1EF6"/>
    <w:rsid w:val="009E2017"/>
    <w:rsid w:val="009E55CB"/>
    <w:rsid w:val="009F22FE"/>
    <w:rsid w:val="00A16455"/>
    <w:rsid w:val="00A2473B"/>
    <w:rsid w:val="00A30790"/>
    <w:rsid w:val="00A53DFC"/>
    <w:rsid w:val="00A57F09"/>
    <w:rsid w:val="00A60EBD"/>
    <w:rsid w:val="00A6470E"/>
    <w:rsid w:val="00A739B3"/>
    <w:rsid w:val="00A80ED3"/>
    <w:rsid w:val="00A874A1"/>
    <w:rsid w:val="00A932E8"/>
    <w:rsid w:val="00A957E2"/>
    <w:rsid w:val="00AB03B8"/>
    <w:rsid w:val="00AB0C26"/>
    <w:rsid w:val="00AB6810"/>
    <w:rsid w:val="00AC449D"/>
    <w:rsid w:val="00AC6747"/>
    <w:rsid w:val="00AE12CB"/>
    <w:rsid w:val="00AE3F28"/>
    <w:rsid w:val="00B0777A"/>
    <w:rsid w:val="00B2669A"/>
    <w:rsid w:val="00B317FA"/>
    <w:rsid w:val="00B42E79"/>
    <w:rsid w:val="00B54D99"/>
    <w:rsid w:val="00B65DDB"/>
    <w:rsid w:val="00B66786"/>
    <w:rsid w:val="00B828DB"/>
    <w:rsid w:val="00B86EB8"/>
    <w:rsid w:val="00B87486"/>
    <w:rsid w:val="00BB4BDC"/>
    <w:rsid w:val="00BB5846"/>
    <w:rsid w:val="00BC2D6F"/>
    <w:rsid w:val="00BC394B"/>
    <w:rsid w:val="00BE0C89"/>
    <w:rsid w:val="00BE3940"/>
    <w:rsid w:val="00BE615A"/>
    <w:rsid w:val="00BE692A"/>
    <w:rsid w:val="00BF2AF2"/>
    <w:rsid w:val="00C000FB"/>
    <w:rsid w:val="00C0505F"/>
    <w:rsid w:val="00C07196"/>
    <w:rsid w:val="00C0767A"/>
    <w:rsid w:val="00C12953"/>
    <w:rsid w:val="00C14556"/>
    <w:rsid w:val="00C23F3D"/>
    <w:rsid w:val="00C30A1F"/>
    <w:rsid w:val="00C60841"/>
    <w:rsid w:val="00C611EB"/>
    <w:rsid w:val="00C70094"/>
    <w:rsid w:val="00C9381B"/>
    <w:rsid w:val="00C95C88"/>
    <w:rsid w:val="00C97754"/>
    <w:rsid w:val="00CA1A4F"/>
    <w:rsid w:val="00CA29DB"/>
    <w:rsid w:val="00CB731D"/>
    <w:rsid w:val="00CF51E3"/>
    <w:rsid w:val="00D033F6"/>
    <w:rsid w:val="00D045A7"/>
    <w:rsid w:val="00D10E9C"/>
    <w:rsid w:val="00D1375F"/>
    <w:rsid w:val="00D14B89"/>
    <w:rsid w:val="00D17B1D"/>
    <w:rsid w:val="00D212F8"/>
    <w:rsid w:val="00D231E2"/>
    <w:rsid w:val="00D271D2"/>
    <w:rsid w:val="00D32493"/>
    <w:rsid w:val="00D60ADE"/>
    <w:rsid w:val="00D64214"/>
    <w:rsid w:val="00D712EA"/>
    <w:rsid w:val="00D9113B"/>
    <w:rsid w:val="00D94FEF"/>
    <w:rsid w:val="00DC18A4"/>
    <w:rsid w:val="00DC24EF"/>
    <w:rsid w:val="00DC24FC"/>
    <w:rsid w:val="00DC48DC"/>
    <w:rsid w:val="00E06172"/>
    <w:rsid w:val="00E11EF2"/>
    <w:rsid w:val="00E15869"/>
    <w:rsid w:val="00E247AE"/>
    <w:rsid w:val="00E329F7"/>
    <w:rsid w:val="00E36216"/>
    <w:rsid w:val="00E620CC"/>
    <w:rsid w:val="00E7622E"/>
    <w:rsid w:val="00E769DB"/>
    <w:rsid w:val="00E77CA1"/>
    <w:rsid w:val="00E8164B"/>
    <w:rsid w:val="00E83D2D"/>
    <w:rsid w:val="00E974A5"/>
    <w:rsid w:val="00EA44F7"/>
    <w:rsid w:val="00EA5B98"/>
    <w:rsid w:val="00EB5352"/>
    <w:rsid w:val="00EC574E"/>
    <w:rsid w:val="00EF0BFA"/>
    <w:rsid w:val="00EF14D2"/>
    <w:rsid w:val="00F00DD5"/>
    <w:rsid w:val="00F1039C"/>
    <w:rsid w:val="00F26928"/>
    <w:rsid w:val="00F460C6"/>
    <w:rsid w:val="00F46129"/>
    <w:rsid w:val="00F46C2D"/>
    <w:rsid w:val="00F83CD9"/>
    <w:rsid w:val="00F85BE5"/>
    <w:rsid w:val="00F940D4"/>
    <w:rsid w:val="00FC0E57"/>
    <w:rsid w:val="00FC0F61"/>
    <w:rsid w:val="00FD1212"/>
    <w:rsid w:val="00FD2CFF"/>
    <w:rsid w:val="00FD3628"/>
    <w:rsid w:val="00FE6A9A"/>
    <w:rsid w:val="00FF0B3D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ABC97F3"/>
  <w15:chartTrackingRefBased/>
  <w15:docId w15:val="{DA6CCA5C-1DC5-4F10-96B1-13C6B61D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 Narrow" w:hAnsi="Arial Narrow"/>
      <w:sz w:val="1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rsid w:val="002E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">
    <w:name w:val="BesuchterHyperlink"/>
    <w:rsid w:val="005D0E3D"/>
    <w:rPr>
      <w:color w:val="800080"/>
      <w:u w:val="single"/>
    </w:rPr>
  </w:style>
  <w:style w:type="paragraph" w:styleId="Sprechblasentext">
    <w:name w:val="Balloon Text"/>
    <w:basedOn w:val="Standard"/>
    <w:semiHidden/>
    <w:rsid w:val="00AB0C26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AC449D"/>
    <w:rPr>
      <w:sz w:val="16"/>
      <w:szCs w:val="16"/>
    </w:rPr>
  </w:style>
  <w:style w:type="paragraph" w:styleId="Kommentartext">
    <w:name w:val="annotation text"/>
    <w:basedOn w:val="Standard"/>
    <w:semiHidden/>
    <w:rsid w:val="00AC449D"/>
  </w:style>
  <w:style w:type="paragraph" w:styleId="Kommentarthema">
    <w:name w:val="annotation subject"/>
    <w:basedOn w:val="Kommentartext"/>
    <w:next w:val="Kommentartext"/>
    <w:semiHidden/>
    <w:rsid w:val="00AC449D"/>
    <w:rPr>
      <w:b/>
      <w:bCs/>
    </w:rPr>
  </w:style>
  <w:style w:type="character" w:styleId="NichtaufgelsteErwhnung">
    <w:name w:val="Unresolved Mention"/>
    <w:uiPriority w:val="99"/>
    <w:semiHidden/>
    <w:unhideWhenUsed/>
    <w:rsid w:val="00F940D4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D033F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D033F6"/>
    <w:pPr>
      <w:ind w:left="708"/>
    </w:pPr>
  </w:style>
  <w:style w:type="paragraph" w:styleId="KeinLeerraum">
    <w:name w:val="No Spacing"/>
    <w:uiPriority w:val="1"/>
    <w:qFormat/>
    <w:rsid w:val="00354159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mandoschmidt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\AppData\Local\Microsoft\Windows\INetCache\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00fac21-6ad7-4ba0-8fb7-10828fca1844}" enabled="1" method="Privileged" siteId="{c6bfbfce-ef3d-4309-895c-2535569919f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INetCache</Template>
  <TotalTime>0</TotalTime>
  <Pages>1</Pages>
  <Words>344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privat</Company>
  <LinksUpToDate>false</LinksUpToDate>
  <CharactersWithSpaces>2511</CharactersWithSpaces>
  <SharedDoc>false</SharedDoc>
  <HLinks>
    <vt:vector size="6" baseType="variant">
      <vt:variant>
        <vt:i4>7077950</vt:i4>
      </vt:variant>
      <vt:variant>
        <vt:i4>5</vt:i4>
      </vt:variant>
      <vt:variant>
        <vt:i4>0</vt:i4>
      </vt:variant>
      <vt:variant>
        <vt:i4>5</vt:i4>
      </vt:variant>
      <vt:variant>
        <vt:lpwstr>http://www.ghsvloerrach.de/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Peter Kaspar</dc:creator>
  <cp:keywords/>
  <cp:lastModifiedBy>Schmidt Armando (TOBOFINWT1 - ARM)</cp:lastModifiedBy>
  <cp:revision>4</cp:revision>
  <cp:lastPrinted>2025-11-11T15:17:00Z</cp:lastPrinted>
  <dcterms:created xsi:type="dcterms:W3CDTF">2026-10-20T13:53:00Z</dcterms:created>
  <dcterms:modified xsi:type="dcterms:W3CDTF">2026-10-21T13:38:00Z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