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79"/>
        <w:gridCol w:w="1701"/>
        <w:gridCol w:w="3259"/>
      </w:tblGrid>
      <w:tr w:rsidR="002E117C" w:rsidRPr="00F460C6" w14:paraId="7FEC0D83" w14:textId="77777777" w:rsidTr="001C76EF">
        <w:trPr>
          <w:trHeight w:hRule="exact" w:val="567"/>
          <w:jc w:val="center"/>
        </w:trPr>
        <w:tc>
          <w:tcPr>
            <w:tcW w:w="4679" w:type="dxa"/>
            <w:tcBorders>
              <w:bottom w:val="single" w:sz="4" w:space="0" w:color="auto"/>
            </w:tcBorders>
            <w:vAlign w:val="center"/>
          </w:tcPr>
          <w:p w14:paraId="153A4AA3" w14:textId="77777777" w:rsidR="002E117C" w:rsidRPr="00F460C6" w:rsidRDefault="00D1375F" w:rsidP="006312DD">
            <w:pPr>
              <w:rPr>
                <w:rFonts w:cs="Arial"/>
                <w:bCs/>
                <w:sz w:val="16"/>
                <w:szCs w:val="16"/>
              </w:rPr>
            </w:pPr>
            <w:r w:rsidRPr="00DC48DC">
              <w:rPr>
                <w:highlight w:val="yellow"/>
              </w:rPr>
              <w:fldChar w:fldCharType="begin"/>
            </w:r>
            <w:r w:rsidRPr="00DC48DC">
              <w:rPr>
                <w:highlight w:val="yellow"/>
              </w:rPr>
              <w:instrText xml:space="preserve"> SKIPIF </w:instrText>
            </w:r>
            <w:r w:rsidRPr="00DC48DC">
              <w:rPr>
                <w:highlight w:val="yellow"/>
              </w:rPr>
              <w:fldChar w:fldCharType="begin"/>
            </w:r>
            <w:r w:rsidRPr="00DC48DC">
              <w:rPr>
                <w:highlight w:val="yellow"/>
              </w:rPr>
              <w:instrText xml:space="preserve"> MERGEFIELD VM </w:instrText>
            </w:r>
            <w:r w:rsidRPr="00DC48DC">
              <w:rPr>
                <w:highlight w:val="yellow"/>
              </w:rPr>
              <w:fldChar w:fldCharType="separate"/>
            </w:r>
            <w:r w:rsidR="00197272" w:rsidRPr="00DC48DC">
              <w:rPr>
                <w:noProof/>
                <w:highlight w:val="yellow"/>
              </w:rPr>
              <w:instrText>ja</w:instrText>
            </w:r>
            <w:r w:rsidRPr="00DC48DC">
              <w:rPr>
                <w:highlight w:val="yellow"/>
              </w:rPr>
              <w:fldChar w:fldCharType="end"/>
            </w:r>
            <w:r w:rsidRPr="00DC48DC">
              <w:rPr>
                <w:highlight w:val="yellow"/>
              </w:rPr>
              <w:instrText xml:space="preserve">= ""  </w:instrText>
            </w:r>
            <w:r w:rsidRPr="00DC48DC">
              <w:rPr>
                <w:highlight w:val="yellow"/>
              </w:rPr>
              <w:fldChar w:fldCharType="end"/>
            </w:r>
            <w:r w:rsidR="002E117C" w:rsidRPr="00F460C6">
              <w:rPr>
                <w:rFonts w:cs="Arial"/>
                <w:bCs/>
                <w:sz w:val="16"/>
                <w:szCs w:val="16"/>
              </w:rPr>
              <w:t>Südwestdeutscher Hundesportverband</w:t>
            </w:r>
          </w:p>
          <w:p w14:paraId="784E180B" w14:textId="77777777" w:rsidR="002E117C" w:rsidRPr="00F460C6" w:rsidRDefault="00C000FB" w:rsidP="00C000FB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Armando Schmidt, Gutenau 39, 79588 Efringen-Kirchen</w:t>
            </w:r>
          </w:p>
        </w:tc>
        <w:tc>
          <w:tcPr>
            <w:tcW w:w="1701" w:type="dxa"/>
            <w:vMerge w:val="restart"/>
            <w:vAlign w:val="center"/>
          </w:tcPr>
          <w:p w14:paraId="66FD4D1D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</w:rPr>
            </w:pPr>
          </w:p>
        </w:tc>
        <w:tc>
          <w:tcPr>
            <w:tcW w:w="3259" w:type="dxa"/>
            <w:vMerge w:val="restart"/>
            <w:vAlign w:val="center"/>
          </w:tcPr>
          <w:p w14:paraId="03EA5399" w14:textId="77777777" w:rsidR="00835423" w:rsidRPr="00FE57A5" w:rsidRDefault="00835423" w:rsidP="00835423">
            <w:r>
              <w:rPr>
                <w:b/>
                <w:bCs/>
              </w:rPr>
              <w:t>Armando Schmidt</w:t>
            </w:r>
          </w:p>
          <w:p w14:paraId="4F95D565" w14:textId="77777777" w:rsidR="00835423" w:rsidRDefault="00835423" w:rsidP="00835423">
            <w:r>
              <w:t>Obmann für den</w:t>
            </w:r>
          </w:p>
          <w:p w14:paraId="4228621A" w14:textId="77777777" w:rsidR="00835423" w:rsidRPr="00FE57A5" w:rsidRDefault="00835423" w:rsidP="00835423">
            <w:r>
              <w:t xml:space="preserve">Gebrauchshundesport </w:t>
            </w:r>
            <w:r w:rsidRPr="00FE57A5">
              <w:t>KG 13</w:t>
            </w:r>
          </w:p>
          <w:p w14:paraId="22485431" w14:textId="77777777" w:rsidR="00835423" w:rsidRPr="00FE57A5" w:rsidRDefault="00835423" w:rsidP="00835423">
            <w:pPr>
              <w:tabs>
                <w:tab w:val="left" w:pos="3510"/>
              </w:tabs>
            </w:pPr>
            <w:r>
              <w:t>Gutenau 39</w:t>
            </w:r>
          </w:p>
          <w:p w14:paraId="4BD29FFC" w14:textId="77777777" w:rsidR="00835423" w:rsidRPr="00FE57A5" w:rsidRDefault="00835423" w:rsidP="00835423">
            <w:r w:rsidRPr="00FE57A5">
              <w:t>79</w:t>
            </w:r>
            <w:r>
              <w:t>588</w:t>
            </w:r>
            <w:r w:rsidRPr="00FE57A5">
              <w:t xml:space="preserve"> </w:t>
            </w:r>
            <w:r>
              <w:t>Efringen-Kirchen</w:t>
            </w:r>
          </w:p>
          <w:p w14:paraId="6A506B9F" w14:textId="77777777" w:rsidR="00835423" w:rsidRPr="00FE57A5" w:rsidRDefault="00835423" w:rsidP="00835423">
            <w:r w:rsidRPr="00FE57A5">
              <w:t>Tel. 0</w:t>
            </w:r>
            <w:r>
              <w:t>15209173437</w:t>
            </w:r>
          </w:p>
          <w:p w14:paraId="783DF5B6" w14:textId="2F4F805B" w:rsidR="002E117C" w:rsidRDefault="00835423" w:rsidP="00835423">
            <w:pPr>
              <w:tabs>
                <w:tab w:val="left" w:pos="6804"/>
              </w:tabs>
              <w:rPr>
                <w:color w:val="0070C0"/>
                <w:sz w:val="16"/>
                <w:szCs w:val="16"/>
                <w:u w:val="single"/>
              </w:rPr>
            </w:pPr>
            <w:r w:rsidRPr="00571D39">
              <w:rPr>
                <w:sz w:val="16"/>
                <w:szCs w:val="16"/>
              </w:rPr>
              <w:t xml:space="preserve">Mail: </w:t>
            </w:r>
            <w:hyperlink r:id="rId7" w:history="1">
              <w:r w:rsidR="00676416" w:rsidRPr="002B7D63">
                <w:rPr>
                  <w:rStyle w:val="Hyperlink"/>
                  <w:sz w:val="16"/>
                  <w:szCs w:val="16"/>
                </w:rPr>
                <w:t>armandoschmidt@hotmail.com</w:t>
              </w:r>
            </w:hyperlink>
          </w:p>
          <w:p w14:paraId="230FB6BC" w14:textId="77777777" w:rsidR="00676416" w:rsidRDefault="00676416" w:rsidP="00835423">
            <w:pPr>
              <w:tabs>
                <w:tab w:val="left" w:pos="6804"/>
              </w:tabs>
              <w:rPr>
                <w:color w:val="0070C0"/>
                <w:sz w:val="16"/>
                <w:szCs w:val="16"/>
                <w:u w:val="single"/>
              </w:rPr>
            </w:pPr>
          </w:p>
          <w:p w14:paraId="62696246" w14:textId="34A6C097" w:rsidR="00676416" w:rsidRPr="00F460C6" w:rsidRDefault="00676416" w:rsidP="00835423">
            <w:pPr>
              <w:tabs>
                <w:tab w:val="left" w:pos="6804"/>
              </w:tabs>
              <w:rPr>
                <w:rFonts w:cs="Arial"/>
                <w:sz w:val="18"/>
              </w:rPr>
            </w:pPr>
            <w:r w:rsidRPr="00D712EA">
              <w:rPr>
                <w:rFonts w:cs="Arial"/>
              </w:rPr>
              <w:t xml:space="preserve">Efringen-Kirchen, </w:t>
            </w:r>
            <w:r>
              <w:rPr>
                <w:rFonts w:cs="Arial"/>
              </w:rPr>
              <w:t>19.10.2026</w:t>
            </w:r>
          </w:p>
        </w:tc>
      </w:tr>
      <w:tr w:rsidR="002E117C" w:rsidRPr="00F460C6" w14:paraId="0CDFE2E8" w14:textId="77777777" w:rsidTr="001C76EF">
        <w:trPr>
          <w:cantSplit/>
          <w:trHeight w:hRule="exact" w:val="1887"/>
          <w:jc w:val="center"/>
        </w:trPr>
        <w:tc>
          <w:tcPr>
            <w:tcW w:w="4679" w:type="dxa"/>
            <w:tcBorders>
              <w:top w:val="single" w:sz="4" w:space="0" w:color="auto"/>
            </w:tcBorders>
          </w:tcPr>
          <w:p w14:paraId="1DCF64FC" w14:textId="77777777" w:rsidR="002E117C" w:rsidRDefault="00D712EA" w:rsidP="00430019">
            <w:pPr>
              <w:spacing w:before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An alle swhv Vereine aller Kreisgruppen</w:t>
            </w:r>
            <w:r w:rsidR="001C76EF">
              <w:rPr>
                <w:rFonts w:cs="Arial"/>
                <w:sz w:val="24"/>
                <w:szCs w:val="24"/>
              </w:rPr>
              <w:t>,</w:t>
            </w:r>
          </w:p>
          <w:p w14:paraId="3861DDE8" w14:textId="77777777" w:rsidR="00D712EA" w:rsidRDefault="00D712EA" w:rsidP="00430019">
            <w:pPr>
              <w:spacing w:before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Schriftleiter, Prüfungsleiter</w:t>
            </w:r>
          </w:p>
          <w:p w14:paraId="1D8AD644" w14:textId="77777777" w:rsidR="00D712EA" w:rsidRDefault="00D712EA" w:rsidP="00430019">
            <w:pPr>
              <w:spacing w:before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und auch interessierten Hundesportler</w:t>
            </w:r>
          </w:p>
          <w:p w14:paraId="724A9F07" w14:textId="77777777" w:rsidR="00430019" w:rsidRPr="00430019" w:rsidRDefault="00D712EA" w:rsidP="00D712EA">
            <w:pPr>
              <w:spacing w:before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aus dem swhv Bereich</w:t>
            </w:r>
          </w:p>
          <w:p w14:paraId="33C3D5D1" w14:textId="77777777" w:rsidR="00825A96" w:rsidRPr="00D033F6" w:rsidRDefault="00825A96" w:rsidP="00430019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14:paraId="7AEE7994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</w:rPr>
            </w:pPr>
          </w:p>
        </w:tc>
        <w:tc>
          <w:tcPr>
            <w:tcW w:w="3259" w:type="dxa"/>
            <w:vMerge/>
          </w:tcPr>
          <w:p w14:paraId="29BB2DFC" w14:textId="77777777" w:rsidR="002E117C" w:rsidRPr="00F460C6" w:rsidRDefault="002E117C" w:rsidP="00F460C6">
            <w:pPr>
              <w:tabs>
                <w:tab w:val="left" w:pos="6804"/>
              </w:tabs>
              <w:rPr>
                <w:rFonts w:cs="Arial"/>
                <w:b/>
                <w:sz w:val="18"/>
              </w:rPr>
            </w:pPr>
          </w:p>
        </w:tc>
      </w:tr>
    </w:tbl>
    <w:p w14:paraId="63091C55" w14:textId="77777777" w:rsidR="00676416" w:rsidRDefault="00676416" w:rsidP="00D712EA">
      <w:pPr>
        <w:keepNext/>
        <w:rPr>
          <w:rFonts w:cs="Arial"/>
          <w:b/>
          <w:bCs/>
          <w:sz w:val="26"/>
          <w:szCs w:val="26"/>
          <w:u w:val="single"/>
        </w:rPr>
      </w:pPr>
    </w:p>
    <w:p w14:paraId="0DED8C09" w14:textId="607E2973" w:rsidR="00D712EA" w:rsidRPr="003D2EE7" w:rsidRDefault="00086A16" w:rsidP="00D712EA">
      <w:pPr>
        <w:keepNext/>
        <w:rPr>
          <w:rFonts w:cs="Arial"/>
          <w:b/>
          <w:bCs/>
          <w:sz w:val="26"/>
          <w:szCs w:val="26"/>
          <w:u w:val="single"/>
        </w:rPr>
      </w:pPr>
      <w:r w:rsidRPr="003D2EE7">
        <w:rPr>
          <w:rFonts w:cs="Arial"/>
          <w:b/>
          <w:bCs/>
          <w:sz w:val="26"/>
          <w:szCs w:val="26"/>
          <w:u w:val="single"/>
        </w:rPr>
        <w:t xml:space="preserve">Einladung </w:t>
      </w:r>
      <w:r w:rsidR="00D712EA" w:rsidRPr="003D2EE7">
        <w:rPr>
          <w:rFonts w:cs="Arial"/>
          <w:b/>
          <w:bCs/>
          <w:sz w:val="26"/>
          <w:szCs w:val="26"/>
          <w:u w:val="single"/>
        </w:rPr>
        <w:t>zur Schulung Schriftleiter / Prüfungsleiter</w:t>
      </w:r>
      <w:r w:rsidR="00BC2D6F" w:rsidRPr="003D2EE7">
        <w:rPr>
          <w:rFonts w:cs="Arial"/>
          <w:b/>
          <w:bCs/>
          <w:sz w:val="26"/>
          <w:szCs w:val="26"/>
          <w:u w:val="single"/>
        </w:rPr>
        <w:t xml:space="preserve"> am </w:t>
      </w:r>
      <w:r w:rsidR="003466A8" w:rsidRPr="003D2EE7">
        <w:rPr>
          <w:rFonts w:cs="Arial"/>
          <w:b/>
          <w:bCs/>
          <w:sz w:val="26"/>
          <w:szCs w:val="26"/>
          <w:u w:val="single"/>
        </w:rPr>
        <w:t>1</w:t>
      </w:r>
      <w:r w:rsidR="00A60879">
        <w:rPr>
          <w:rFonts w:cs="Arial"/>
          <w:b/>
          <w:bCs/>
          <w:sz w:val="26"/>
          <w:szCs w:val="26"/>
          <w:u w:val="single"/>
        </w:rPr>
        <w:t>0</w:t>
      </w:r>
      <w:r w:rsidR="00A739B3" w:rsidRPr="003D2EE7">
        <w:rPr>
          <w:rFonts w:cs="Arial"/>
          <w:b/>
          <w:bCs/>
          <w:sz w:val="26"/>
          <w:szCs w:val="26"/>
          <w:u w:val="single"/>
        </w:rPr>
        <w:t>.01.202</w:t>
      </w:r>
      <w:r w:rsidR="00A60879">
        <w:rPr>
          <w:rFonts w:cs="Arial"/>
          <w:b/>
          <w:bCs/>
          <w:sz w:val="26"/>
          <w:szCs w:val="26"/>
          <w:u w:val="single"/>
        </w:rPr>
        <w:t>7</w:t>
      </w:r>
    </w:p>
    <w:p w14:paraId="6D21EED0" w14:textId="77777777" w:rsidR="00D712EA" w:rsidRPr="00057FFD" w:rsidRDefault="00D712EA" w:rsidP="00D712EA">
      <w:pPr>
        <w:keepNext/>
        <w:rPr>
          <w:rFonts w:cs="Arial"/>
          <w:b/>
          <w:bCs/>
          <w:u w:val="single"/>
        </w:rPr>
      </w:pPr>
    </w:p>
    <w:p w14:paraId="49D38E95" w14:textId="67390E30" w:rsidR="00D712EA" w:rsidRDefault="001C76EF" w:rsidP="00D712EA">
      <w:pPr>
        <w:keepNext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Hiermit lade ich alle i</w:t>
      </w:r>
      <w:r w:rsidR="00D712EA">
        <w:rPr>
          <w:rFonts w:cs="Arial"/>
          <w:sz w:val="24"/>
          <w:szCs w:val="24"/>
        </w:rPr>
        <w:t xml:space="preserve">nteressierten Mitglieder, neue oder zukünftige Vereinsschriftleiter </w:t>
      </w:r>
      <w:r w:rsidR="00D94FEF">
        <w:rPr>
          <w:rFonts w:cs="Arial"/>
          <w:sz w:val="24"/>
          <w:szCs w:val="24"/>
        </w:rPr>
        <w:t>sowie alle</w:t>
      </w:r>
      <w:r w:rsidR="00D712EA">
        <w:rPr>
          <w:rFonts w:cs="Arial"/>
          <w:sz w:val="24"/>
          <w:szCs w:val="24"/>
        </w:rPr>
        <w:t xml:space="preserve"> Prüfungsleiter zur o.g. Schulung ein</w:t>
      </w:r>
      <w:r w:rsidR="00135B57">
        <w:rPr>
          <w:rFonts w:cs="Arial"/>
          <w:sz w:val="24"/>
          <w:szCs w:val="24"/>
        </w:rPr>
        <w:t xml:space="preserve"> – die Teilnahme ist kostenlos!</w:t>
      </w:r>
    </w:p>
    <w:p w14:paraId="5411CF0E" w14:textId="77777777" w:rsidR="00D712EA" w:rsidRPr="00DC48DC" w:rsidRDefault="00D712EA" w:rsidP="00D712EA">
      <w:pPr>
        <w:keepNext/>
        <w:rPr>
          <w:rFonts w:cs="Arial"/>
          <w:sz w:val="16"/>
          <w:szCs w:val="16"/>
        </w:rPr>
      </w:pPr>
    </w:p>
    <w:p w14:paraId="53F4811C" w14:textId="44BFA49A" w:rsidR="00086A16" w:rsidRDefault="00086A16" w:rsidP="00086A16">
      <w:pPr>
        <w:keepNext/>
        <w:rPr>
          <w:rFonts w:cs="Arial"/>
          <w:b/>
          <w:sz w:val="24"/>
          <w:szCs w:val="24"/>
          <w:u w:val="single"/>
        </w:rPr>
      </w:pPr>
      <w:r w:rsidRPr="00D712EA">
        <w:rPr>
          <w:rFonts w:cs="Arial"/>
          <w:b/>
          <w:sz w:val="24"/>
          <w:szCs w:val="24"/>
          <w:u w:val="single"/>
        </w:rPr>
        <w:t>Themeninhalte</w:t>
      </w:r>
      <w:r w:rsidR="007E1DDC">
        <w:rPr>
          <w:rFonts w:cs="Arial"/>
          <w:b/>
          <w:sz w:val="24"/>
          <w:szCs w:val="24"/>
          <w:u w:val="single"/>
        </w:rPr>
        <w:t xml:space="preserve"> der </w:t>
      </w:r>
      <w:r w:rsidR="00574F0A">
        <w:rPr>
          <w:rFonts w:cs="Arial"/>
          <w:b/>
          <w:sz w:val="24"/>
          <w:szCs w:val="24"/>
          <w:u w:val="single"/>
        </w:rPr>
        <w:t>Schriftleiter</w:t>
      </w:r>
      <w:r w:rsidR="007E1DDC">
        <w:rPr>
          <w:rFonts w:cs="Arial"/>
          <w:b/>
          <w:sz w:val="24"/>
          <w:szCs w:val="24"/>
          <w:u w:val="single"/>
        </w:rPr>
        <w:t xml:space="preserve"> / Prüfungsleiter Schulung</w:t>
      </w:r>
      <w:r w:rsidRPr="00D712EA">
        <w:rPr>
          <w:rFonts w:cs="Arial"/>
          <w:b/>
          <w:sz w:val="24"/>
          <w:szCs w:val="24"/>
          <w:u w:val="single"/>
        </w:rPr>
        <w:t>:</w:t>
      </w:r>
    </w:p>
    <w:p w14:paraId="13A16392" w14:textId="77777777" w:rsidR="009266C4" w:rsidRPr="00215DBE" w:rsidRDefault="009266C4" w:rsidP="009266C4">
      <w:pPr>
        <w:keepNext/>
        <w:rPr>
          <w:rFonts w:cs="Arial"/>
          <w:b/>
          <w:sz w:val="8"/>
          <w:szCs w:val="8"/>
          <w:u w:val="single"/>
        </w:rPr>
      </w:pPr>
    </w:p>
    <w:p w14:paraId="2E2849BD" w14:textId="261D3F32" w:rsidR="00D712EA" w:rsidRPr="00D033F6" w:rsidRDefault="00D033F6" w:rsidP="00B83AA1">
      <w:pPr>
        <w:keepNext/>
        <w:numPr>
          <w:ilvl w:val="0"/>
          <w:numId w:val="6"/>
        </w:numPr>
        <w:rPr>
          <w:rFonts w:cs="Arial"/>
          <w:sz w:val="24"/>
          <w:szCs w:val="24"/>
        </w:rPr>
      </w:pPr>
      <w:r w:rsidRPr="00D033F6">
        <w:rPr>
          <w:rFonts w:cs="Arial"/>
          <w:sz w:val="24"/>
          <w:szCs w:val="24"/>
        </w:rPr>
        <w:t>Alles,</w:t>
      </w:r>
      <w:r w:rsidR="00D712EA" w:rsidRPr="00D033F6">
        <w:rPr>
          <w:rFonts w:cs="Arial"/>
          <w:sz w:val="24"/>
          <w:szCs w:val="24"/>
        </w:rPr>
        <w:t xml:space="preserve"> was für die reibungslose </w:t>
      </w:r>
      <w:r w:rsidR="004F7DF6" w:rsidRPr="00D033F6">
        <w:rPr>
          <w:rFonts w:cs="Arial"/>
          <w:sz w:val="24"/>
          <w:szCs w:val="24"/>
        </w:rPr>
        <w:t xml:space="preserve">Prüfung </w:t>
      </w:r>
      <w:r w:rsidR="00D712EA" w:rsidRPr="00D033F6">
        <w:rPr>
          <w:rFonts w:cs="Arial"/>
          <w:sz w:val="24"/>
          <w:szCs w:val="24"/>
        </w:rPr>
        <w:t>IGP</w:t>
      </w:r>
      <w:r w:rsidR="007E1DDC" w:rsidRPr="00D033F6">
        <w:rPr>
          <w:rFonts w:cs="Arial"/>
          <w:sz w:val="24"/>
          <w:szCs w:val="24"/>
        </w:rPr>
        <w:t xml:space="preserve"> (IPO) </w:t>
      </w:r>
      <w:r w:rsidR="00D712EA" w:rsidRPr="00D033F6">
        <w:rPr>
          <w:rFonts w:cs="Arial"/>
          <w:sz w:val="24"/>
          <w:szCs w:val="24"/>
        </w:rPr>
        <w:t>/</w:t>
      </w:r>
      <w:r w:rsidR="007E1DDC" w:rsidRPr="00D033F6">
        <w:rPr>
          <w:rFonts w:cs="Arial"/>
          <w:sz w:val="24"/>
          <w:szCs w:val="24"/>
        </w:rPr>
        <w:t xml:space="preserve"> </w:t>
      </w:r>
      <w:r w:rsidR="00086A16" w:rsidRPr="00D033F6">
        <w:rPr>
          <w:rFonts w:cs="Arial"/>
          <w:sz w:val="24"/>
          <w:szCs w:val="24"/>
        </w:rPr>
        <w:t>I</w:t>
      </w:r>
      <w:r w:rsidR="00D712EA" w:rsidRPr="00D033F6">
        <w:rPr>
          <w:rFonts w:cs="Arial"/>
          <w:sz w:val="24"/>
          <w:szCs w:val="24"/>
        </w:rPr>
        <w:t>FH</w:t>
      </w:r>
      <w:r w:rsidR="00086A16" w:rsidRPr="00D033F6">
        <w:rPr>
          <w:rFonts w:cs="Arial"/>
          <w:sz w:val="24"/>
          <w:szCs w:val="24"/>
        </w:rPr>
        <w:t>1+2</w:t>
      </w:r>
      <w:r w:rsidR="007E1DDC" w:rsidRPr="00D033F6">
        <w:rPr>
          <w:rFonts w:cs="Arial"/>
          <w:sz w:val="24"/>
          <w:szCs w:val="24"/>
        </w:rPr>
        <w:t xml:space="preserve"> </w:t>
      </w:r>
      <w:r w:rsidR="00D712EA" w:rsidRPr="00D033F6">
        <w:rPr>
          <w:rFonts w:cs="Arial"/>
          <w:sz w:val="24"/>
          <w:szCs w:val="24"/>
        </w:rPr>
        <w:t>/</w:t>
      </w:r>
      <w:r w:rsidR="007E1DDC" w:rsidRPr="00D033F6">
        <w:rPr>
          <w:rFonts w:cs="Arial"/>
          <w:sz w:val="24"/>
          <w:szCs w:val="24"/>
        </w:rPr>
        <w:t xml:space="preserve"> </w:t>
      </w:r>
      <w:r w:rsidR="00086A16" w:rsidRPr="00D033F6">
        <w:rPr>
          <w:rFonts w:cs="Arial"/>
          <w:sz w:val="24"/>
          <w:szCs w:val="24"/>
        </w:rPr>
        <w:t>I</w:t>
      </w:r>
      <w:r w:rsidR="00D712EA" w:rsidRPr="00D033F6">
        <w:rPr>
          <w:rFonts w:cs="Arial"/>
          <w:sz w:val="24"/>
          <w:szCs w:val="24"/>
        </w:rPr>
        <w:t>B</w:t>
      </w:r>
      <w:r w:rsidR="00086A16" w:rsidRPr="00D033F6">
        <w:rPr>
          <w:rFonts w:cs="Arial"/>
          <w:sz w:val="24"/>
          <w:szCs w:val="24"/>
        </w:rPr>
        <w:t>G</w:t>
      </w:r>
      <w:r w:rsidR="00D712EA" w:rsidRPr="00D033F6">
        <w:rPr>
          <w:rFonts w:cs="Arial"/>
          <w:sz w:val="24"/>
          <w:szCs w:val="24"/>
        </w:rPr>
        <w:t>H</w:t>
      </w:r>
      <w:r w:rsidR="007E1DDC" w:rsidRPr="00D033F6">
        <w:rPr>
          <w:rFonts w:cs="Arial"/>
          <w:sz w:val="24"/>
          <w:szCs w:val="24"/>
        </w:rPr>
        <w:t xml:space="preserve"> </w:t>
      </w:r>
      <w:r w:rsidR="00D712EA" w:rsidRPr="00D033F6">
        <w:rPr>
          <w:rFonts w:cs="Arial"/>
          <w:sz w:val="24"/>
          <w:szCs w:val="24"/>
        </w:rPr>
        <w:t>/</w:t>
      </w:r>
      <w:r w:rsidR="007E1DDC" w:rsidRPr="00D033F6">
        <w:rPr>
          <w:rFonts w:cs="Arial"/>
          <w:sz w:val="24"/>
          <w:szCs w:val="24"/>
        </w:rPr>
        <w:t xml:space="preserve"> </w:t>
      </w:r>
      <w:r w:rsidR="00D712EA" w:rsidRPr="00D033F6">
        <w:rPr>
          <w:rFonts w:cs="Arial"/>
          <w:sz w:val="24"/>
          <w:szCs w:val="24"/>
        </w:rPr>
        <w:t>BH</w:t>
      </w:r>
      <w:r w:rsidR="00086A16" w:rsidRPr="00D033F6">
        <w:rPr>
          <w:rFonts w:cs="Arial"/>
          <w:sz w:val="24"/>
          <w:szCs w:val="24"/>
        </w:rPr>
        <w:t>-VT</w:t>
      </w:r>
      <w:r w:rsidR="007E1DDC" w:rsidRPr="00D033F6">
        <w:rPr>
          <w:rFonts w:cs="Arial"/>
          <w:sz w:val="24"/>
          <w:szCs w:val="24"/>
        </w:rPr>
        <w:t xml:space="preserve"> </w:t>
      </w:r>
      <w:r w:rsidR="00D712EA" w:rsidRPr="00D033F6">
        <w:rPr>
          <w:rFonts w:cs="Arial"/>
          <w:sz w:val="24"/>
          <w:szCs w:val="24"/>
        </w:rPr>
        <w:t>/</w:t>
      </w:r>
      <w:r w:rsidR="007E1DDC" w:rsidRPr="00D033F6">
        <w:rPr>
          <w:rFonts w:cs="Arial"/>
          <w:sz w:val="24"/>
          <w:szCs w:val="24"/>
        </w:rPr>
        <w:t xml:space="preserve"> </w:t>
      </w:r>
      <w:r w:rsidR="00D712EA" w:rsidRPr="00D033F6">
        <w:rPr>
          <w:rFonts w:cs="Arial"/>
          <w:sz w:val="24"/>
          <w:szCs w:val="24"/>
        </w:rPr>
        <w:t>Team Test</w:t>
      </w:r>
      <w:r w:rsidR="004F7DF6" w:rsidRPr="00D033F6">
        <w:rPr>
          <w:rFonts w:cs="Arial"/>
          <w:sz w:val="24"/>
          <w:szCs w:val="24"/>
        </w:rPr>
        <w:t xml:space="preserve"> </w:t>
      </w:r>
      <w:r w:rsidR="00D94FEF">
        <w:rPr>
          <w:rFonts w:cs="Arial"/>
          <w:sz w:val="24"/>
          <w:szCs w:val="24"/>
        </w:rPr>
        <w:t xml:space="preserve">/ Spartenprüfung / SK </w:t>
      </w:r>
      <w:r w:rsidR="004F7DF6" w:rsidRPr="00D033F6">
        <w:rPr>
          <w:rFonts w:cs="Arial"/>
          <w:sz w:val="24"/>
          <w:szCs w:val="24"/>
        </w:rPr>
        <w:t xml:space="preserve">etc. </w:t>
      </w:r>
      <w:r w:rsidR="00D712EA" w:rsidRPr="00D033F6">
        <w:rPr>
          <w:rFonts w:cs="Arial"/>
          <w:sz w:val="24"/>
          <w:szCs w:val="24"/>
        </w:rPr>
        <w:t>nötig ist.</w:t>
      </w:r>
      <w:r w:rsidRPr="00D033F6">
        <w:rPr>
          <w:rFonts w:cs="Arial"/>
          <w:sz w:val="24"/>
          <w:szCs w:val="24"/>
        </w:rPr>
        <w:t xml:space="preserve"> </w:t>
      </w:r>
      <w:r w:rsidR="00215DBE" w:rsidRPr="00D033F6">
        <w:rPr>
          <w:rFonts w:cs="Arial"/>
          <w:sz w:val="24"/>
          <w:szCs w:val="24"/>
        </w:rPr>
        <w:t xml:space="preserve">Die </w:t>
      </w:r>
      <w:r w:rsidRPr="00D033F6">
        <w:rPr>
          <w:rFonts w:cs="Arial"/>
          <w:sz w:val="24"/>
          <w:szCs w:val="24"/>
        </w:rPr>
        <w:t xml:space="preserve">gesamte </w:t>
      </w:r>
      <w:r w:rsidR="00D712EA" w:rsidRPr="00D033F6">
        <w:rPr>
          <w:rFonts w:cs="Arial"/>
          <w:sz w:val="24"/>
          <w:szCs w:val="24"/>
        </w:rPr>
        <w:t>Organisation – Vorbereitung</w:t>
      </w:r>
      <w:r w:rsidR="00215DBE" w:rsidRPr="00D033F6">
        <w:rPr>
          <w:rFonts w:cs="Arial"/>
          <w:sz w:val="24"/>
          <w:szCs w:val="24"/>
        </w:rPr>
        <w:t xml:space="preserve"> und </w:t>
      </w:r>
      <w:r w:rsidR="00D94FEF">
        <w:rPr>
          <w:rFonts w:cs="Arial"/>
          <w:sz w:val="24"/>
          <w:szCs w:val="24"/>
        </w:rPr>
        <w:t xml:space="preserve">die </w:t>
      </w:r>
      <w:r w:rsidR="00D712EA" w:rsidRPr="00D033F6">
        <w:rPr>
          <w:rFonts w:cs="Arial"/>
          <w:sz w:val="24"/>
          <w:szCs w:val="24"/>
        </w:rPr>
        <w:t>Durchführung</w:t>
      </w:r>
      <w:r w:rsidR="00215DBE" w:rsidRPr="00D033F6">
        <w:rPr>
          <w:rFonts w:cs="Arial"/>
          <w:sz w:val="24"/>
          <w:szCs w:val="24"/>
        </w:rPr>
        <w:t xml:space="preserve"> der Prüfung.</w:t>
      </w:r>
      <w:r w:rsidRPr="00D033F6">
        <w:rPr>
          <w:rFonts w:cs="Arial"/>
          <w:sz w:val="24"/>
          <w:szCs w:val="24"/>
        </w:rPr>
        <w:t xml:space="preserve"> </w:t>
      </w:r>
      <w:r w:rsidR="00FF0B3D" w:rsidRPr="00D033F6">
        <w:rPr>
          <w:rFonts w:cs="Arial"/>
          <w:sz w:val="24"/>
          <w:szCs w:val="24"/>
        </w:rPr>
        <w:t xml:space="preserve">Alle </w:t>
      </w:r>
      <w:r w:rsidR="00D712EA" w:rsidRPr="00D033F6">
        <w:rPr>
          <w:rFonts w:cs="Arial"/>
          <w:sz w:val="24"/>
          <w:szCs w:val="24"/>
        </w:rPr>
        <w:t>Richterpapier</w:t>
      </w:r>
      <w:r w:rsidR="00EA5B98" w:rsidRPr="00D033F6">
        <w:rPr>
          <w:rFonts w:cs="Arial"/>
          <w:sz w:val="24"/>
          <w:szCs w:val="24"/>
        </w:rPr>
        <w:t>e</w:t>
      </w:r>
      <w:r w:rsidR="00D712EA" w:rsidRPr="00D033F6">
        <w:rPr>
          <w:rFonts w:cs="Arial"/>
          <w:sz w:val="24"/>
          <w:szCs w:val="24"/>
        </w:rPr>
        <w:t xml:space="preserve"> – Prüfungsblätter – Papier</w:t>
      </w:r>
      <w:r w:rsidR="00FF0B3D" w:rsidRPr="00D033F6">
        <w:rPr>
          <w:rFonts w:cs="Arial"/>
          <w:sz w:val="24"/>
          <w:szCs w:val="24"/>
        </w:rPr>
        <w:t>e</w:t>
      </w:r>
      <w:r w:rsidR="00D712EA" w:rsidRPr="00D033F6">
        <w:rPr>
          <w:rFonts w:cs="Arial"/>
          <w:sz w:val="24"/>
          <w:szCs w:val="24"/>
        </w:rPr>
        <w:t xml:space="preserve"> der HF/HD</w:t>
      </w:r>
      <w:r w:rsidR="00D94FEF">
        <w:rPr>
          <w:rFonts w:cs="Arial"/>
          <w:sz w:val="24"/>
          <w:szCs w:val="24"/>
        </w:rPr>
        <w:t xml:space="preserve">. </w:t>
      </w:r>
      <w:r w:rsidR="00F00DD5">
        <w:rPr>
          <w:rFonts w:cs="Arial"/>
          <w:sz w:val="24"/>
          <w:szCs w:val="24"/>
        </w:rPr>
        <w:t xml:space="preserve">Der Leistungsrichter und die </w:t>
      </w:r>
      <w:r w:rsidR="00FF0B3D" w:rsidRPr="00D033F6">
        <w:rPr>
          <w:rFonts w:cs="Arial"/>
          <w:sz w:val="24"/>
          <w:szCs w:val="24"/>
        </w:rPr>
        <w:t>Meldungen an den Verband.</w:t>
      </w:r>
    </w:p>
    <w:p w14:paraId="292644DF" w14:textId="77777777" w:rsidR="009266C4" w:rsidRPr="00215DBE" w:rsidRDefault="009266C4" w:rsidP="009266C4">
      <w:pPr>
        <w:keepNext/>
        <w:rPr>
          <w:rFonts w:cs="Arial"/>
          <w:b/>
          <w:sz w:val="8"/>
          <w:szCs w:val="8"/>
          <w:u w:val="single"/>
        </w:rPr>
      </w:pPr>
    </w:p>
    <w:p w14:paraId="6E3B125C" w14:textId="4A1744A2" w:rsidR="000D1BC5" w:rsidRDefault="00FF0B3D" w:rsidP="00D033F6">
      <w:pPr>
        <w:keepNext/>
        <w:numPr>
          <w:ilvl w:val="0"/>
          <w:numId w:val="6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 </w:t>
      </w:r>
      <w:r w:rsidR="00BC2D6F">
        <w:rPr>
          <w:rFonts w:cs="Arial"/>
          <w:sz w:val="24"/>
          <w:szCs w:val="24"/>
        </w:rPr>
        <w:t xml:space="preserve">Mitgliederverwaltung </w:t>
      </w:r>
      <w:r w:rsidR="00031519">
        <w:rPr>
          <w:rFonts w:cs="Arial"/>
          <w:sz w:val="24"/>
          <w:szCs w:val="24"/>
        </w:rPr>
        <w:t xml:space="preserve">beim </w:t>
      </w:r>
      <w:r w:rsidR="00BC2D6F">
        <w:rPr>
          <w:rFonts w:cs="Arial"/>
          <w:sz w:val="24"/>
          <w:szCs w:val="24"/>
        </w:rPr>
        <w:t>SWHV</w:t>
      </w:r>
      <w:r w:rsidR="000A140D">
        <w:rPr>
          <w:rFonts w:cs="Arial"/>
          <w:sz w:val="24"/>
          <w:szCs w:val="24"/>
        </w:rPr>
        <w:t xml:space="preserve"> - </w:t>
      </w:r>
      <w:r w:rsidR="000D1BC5">
        <w:rPr>
          <w:rFonts w:cs="Arial"/>
          <w:sz w:val="24"/>
          <w:szCs w:val="24"/>
        </w:rPr>
        <w:t>Ä</w:t>
      </w:r>
      <w:r w:rsidR="00BC2D6F">
        <w:rPr>
          <w:rFonts w:cs="Arial"/>
          <w:sz w:val="24"/>
          <w:szCs w:val="24"/>
        </w:rPr>
        <w:t>nderungen</w:t>
      </w:r>
      <w:r w:rsidR="000A140D">
        <w:rPr>
          <w:rFonts w:cs="Arial"/>
          <w:sz w:val="24"/>
          <w:szCs w:val="24"/>
        </w:rPr>
        <w:t xml:space="preserve"> </w:t>
      </w:r>
      <w:r w:rsidR="00D033F6">
        <w:rPr>
          <w:rFonts w:cs="Arial"/>
          <w:sz w:val="24"/>
          <w:szCs w:val="24"/>
        </w:rPr>
        <w:t xml:space="preserve">bei den Mitgliedern, </w:t>
      </w:r>
      <w:r w:rsidR="000A140D">
        <w:rPr>
          <w:rFonts w:cs="Arial"/>
          <w:sz w:val="24"/>
          <w:szCs w:val="24"/>
        </w:rPr>
        <w:t>sowie natürlich auch Neuanmeldungen</w:t>
      </w:r>
      <w:r w:rsidR="000D1BC5">
        <w:rPr>
          <w:rFonts w:cs="Arial"/>
          <w:sz w:val="24"/>
          <w:szCs w:val="24"/>
        </w:rPr>
        <w:t xml:space="preserve">, </w:t>
      </w:r>
      <w:r w:rsidR="00BC2D6F">
        <w:rPr>
          <w:rFonts w:cs="Arial"/>
          <w:sz w:val="24"/>
          <w:szCs w:val="24"/>
        </w:rPr>
        <w:t>Abmeldungen</w:t>
      </w:r>
      <w:r w:rsidR="000D1BC5">
        <w:rPr>
          <w:rFonts w:cs="Arial"/>
          <w:sz w:val="24"/>
          <w:szCs w:val="24"/>
        </w:rPr>
        <w:t xml:space="preserve"> </w:t>
      </w:r>
      <w:r w:rsidR="00737E94">
        <w:rPr>
          <w:rFonts w:cs="Arial"/>
          <w:sz w:val="24"/>
          <w:szCs w:val="24"/>
        </w:rPr>
        <w:t>von Mitgliedern</w:t>
      </w:r>
      <w:r w:rsidR="000D1BC5">
        <w:rPr>
          <w:rFonts w:cs="Arial"/>
          <w:sz w:val="24"/>
          <w:szCs w:val="24"/>
        </w:rPr>
        <w:t>.</w:t>
      </w:r>
    </w:p>
    <w:p w14:paraId="6011A712" w14:textId="77777777" w:rsidR="00D033F6" w:rsidRPr="00057FFD" w:rsidRDefault="00D033F6" w:rsidP="00D033F6">
      <w:pPr>
        <w:keepNext/>
        <w:ind w:left="720"/>
        <w:rPr>
          <w:rFonts w:cs="Arial"/>
          <w:sz w:val="8"/>
          <w:szCs w:val="8"/>
        </w:rPr>
      </w:pPr>
    </w:p>
    <w:p w14:paraId="44F5DB56" w14:textId="6EC64811" w:rsidR="000D1BC5" w:rsidRDefault="00031519" w:rsidP="00D033F6">
      <w:pPr>
        <w:keepNext/>
        <w:numPr>
          <w:ilvl w:val="0"/>
          <w:numId w:val="6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Gemeinnützigkeit</w:t>
      </w:r>
      <w:r w:rsidR="00BC2D6F">
        <w:rPr>
          <w:rFonts w:cs="Arial"/>
          <w:sz w:val="24"/>
          <w:szCs w:val="24"/>
        </w:rPr>
        <w:t xml:space="preserve"> </w:t>
      </w:r>
      <w:r w:rsidR="007918D5">
        <w:rPr>
          <w:rFonts w:cs="Arial"/>
          <w:sz w:val="24"/>
          <w:szCs w:val="24"/>
        </w:rPr>
        <w:t>u</w:t>
      </w:r>
      <w:r w:rsidR="00D712EA">
        <w:rPr>
          <w:rFonts w:cs="Arial"/>
          <w:sz w:val="24"/>
          <w:szCs w:val="24"/>
        </w:rPr>
        <w:t xml:space="preserve">nd vieles </w:t>
      </w:r>
      <w:r w:rsidR="00D033F6">
        <w:rPr>
          <w:rFonts w:cs="Arial"/>
          <w:sz w:val="24"/>
          <w:szCs w:val="24"/>
        </w:rPr>
        <w:t>mehr,</w:t>
      </w:r>
      <w:r w:rsidR="000D1BC5">
        <w:rPr>
          <w:rFonts w:cs="Arial"/>
          <w:sz w:val="24"/>
          <w:szCs w:val="24"/>
        </w:rPr>
        <w:t xml:space="preserve"> was für Schriftleiter im Verein wichtig ist.</w:t>
      </w:r>
    </w:p>
    <w:p w14:paraId="47C7A1CC" w14:textId="77777777" w:rsidR="00D033F6" w:rsidRPr="00057FFD" w:rsidRDefault="00D033F6" w:rsidP="00D033F6">
      <w:pPr>
        <w:keepNext/>
        <w:rPr>
          <w:rFonts w:cs="Arial"/>
          <w:sz w:val="8"/>
          <w:szCs w:val="8"/>
        </w:rPr>
      </w:pPr>
    </w:p>
    <w:p w14:paraId="043A51F4" w14:textId="77777777" w:rsidR="00135B57" w:rsidRPr="00135B57" w:rsidRDefault="00135B57" w:rsidP="00135B57">
      <w:pPr>
        <w:keepNext/>
        <w:rPr>
          <w:rFonts w:cs="Arial"/>
          <w:sz w:val="16"/>
          <w:szCs w:val="16"/>
        </w:rPr>
      </w:pPr>
    </w:p>
    <w:p w14:paraId="31D1A331" w14:textId="46052891" w:rsidR="00135B57" w:rsidRDefault="00135B57" w:rsidP="00135B57">
      <w:pPr>
        <w:keepNext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Wir treffen uns am Sonntag, den </w:t>
      </w:r>
      <w:r>
        <w:rPr>
          <w:rFonts w:cs="Arial"/>
          <w:b/>
          <w:sz w:val="24"/>
          <w:szCs w:val="24"/>
          <w:u w:val="single"/>
        </w:rPr>
        <w:t>1</w:t>
      </w:r>
      <w:r w:rsidR="003627AC">
        <w:rPr>
          <w:rFonts w:cs="Arial"/>
          <w:b/>
          <w:sz w:val="24"/>
          <w:szCs w:val="24"/>
          <w:u w:val="single"/>
        </w:rPr>
        <w:t>0</w:t>
      </w:r>
      <w:r>
        <w:rPr>
          <w:rFonts w:cs="Arial"/>
          <w:b/>
          <w:sz w:val="24"/>
          <w:szCs w:val="24"/>
          <w:u w:val="single"/>
        </w:rPr>
        <w:t>.</w:t>
      </w:r>
      <w:r w:rsidRPr="00A739B3">
        <w:rPr>
          <w:rFonts w:cs="Arial"/>
          <w:b/>
          <w:sz w:val="24"/>
          <w:szCs w:val="24"/>
          <w:u w:val="single"/>
        </w:rPr>
        <w:t>01.202</w:t>
      </w:r>
      <w:r w:rsidR="003627AC">
        <w:rPr>
          <w:rFonts w:cs="Arial"/>
          <w:b/>
          <w:sz w:val="24"/>
          <w:szCs w:val="24"/>
          <w:u w:val="single"/>
        </w:rPr>
        <w:t>7</w:t>
      </w:r>
      <w:r>
        <w:rPr>
          <w:rFonts w:cs="Arial"/>
          <w:sz w:val="24"/>
          <w:szCs w:val="24"/>
        </w:rPr>
        <w:t xml:space="preserve"> </w:t>
      </w:r>
      <w:r w:rsidRPr="00D712EA">
        <w:rPr>
          <w:rFonts w:cs="Arial"/>
          <w:sz w:val="24"/>
          <w:szCs w:val="24"/>
        </w:rPr>
        <w:t xml:space="preserve">im Vereinsheim des </w:t>
      </w:r>
      <w:r w:rsidR="003627AC">
        <w:rPr>
          <w:rFonts w:cs="Arial"/>
          <w:sz w:val="24"/>
          <w:szCs w:val="24"/>
        </w:rPr>
        <w:t>GHV Weil am Rhein</w:t>
      </w:r>
    </w:p>
    <w:p w14:paraId="6F583CC4" w14:textId="534E4129" w:rsidR="00135B57" w:rsidRDefault="00135B57" w:rsidP="00135B57">
      <w:pPr>
        <w:keepNext/>
        <w:rPr>
          <w:szCs w:val="22"/>
        </w:rPr>
      </w:pPr>
      <w:r w:rsidRPr="001A353C">
        <w:rPr>
          <w:rFonts w:cs="Arial"/>
        </w:rPr>
        <w:t xml:space="preserve">Navi: </w:t>
      </w:r>
      <w:r w:rsidR="003627AC" w:rsidRPr="000632F5">
        <w:rPr>
          <w:szCs w:val="22"/>
        </w:rPr>
        <w:t>Am Sohleck 16, 79576 Weil am Rhein</w:t>
      </w:r>
    </w:p>
    <w:p w14:paraId="702E6D18" w14:textId="77777777" w:rsidR="003627AC" w:rsidRPr="00DC48DC" w:rsidRDefault="003627AC" w:rsidP="00135B57">
      <w:pPr>
        <w:keepNext/>
        <w:rPr>
          <w:rFonts w:cs="Arial"/>
          <w:sz w:val="16"/>
          <w:szCs w:val="16"/>
        </w:rPr>
      </w:pPr>
    </w:p>
    <w:p w14:paraId="272026C3" w14:textId="77777777" w:rsidR="00135B57" w:rsidRPr="003D2EE7" w:rsidRDefault="00135B57" w:rsidP="00135B57">
      <w:pPr>
        <w:keepNext/>
        <w:rPr>
          <w:rFonts w:cs="Arial"/>
          <w:sz w:val="24"/>
          <w:szCs w:val="24"/>
        </w:rPr>
      </w:pPr>
      <w:r w:rsidRPr="003D2EE7">
        <w:rPr>
          <w:rFonts w:cs="Arial"/>
          <w:sz w:val="24"/>
          <w:szCs w:val="24"/>
        </w:rPr>
        <w:t xml:space="preserve">Beginn: </w:t>
      </w:r>
      <w:r w:rsidRPr="003D2EE7">
        <w:rPr>
          <w:rFonts w:cs="Arial"/>
          <w:sz w:val="24"/>
          <w:szCs w:val="24"/>
        </w:rPr>
        <w:tab/>
      </w:r>
      <w:r w:rsidRPr="003D2EE7">
        <w:rPr>
          <w:rFonts w:cs="Arial"/>
          <w:b/>
          <w:bCs/>
          <w:iCs/>
          <w:sz w:val="24"/>
          <w:szCs w:val="24"/>
          <w:u w:val="single"/>
        </w:rPr>
        <w:t>08.00 Uhr</w:t>
      </w:r>
      <w:r w:rsidRPr="003D2EE7">
        <w:rPr>
          <w:rFonts w:cs="Arial"/>
          <w:sz w:val="24"/>
          <w:szCs w:val="24"/>
        </w:rPr>
        <w:t xml:space="preserve">  </w:t>
      </w:r>
    </w:p>
    <w:p w14:paraId="177BCE8D" w14:textId="77777777" w:rsidR="00135B57" w:rsidRDefault="00135B57" w:rsidP="00135B57">
      <w:pPr>
        <w:keepNext/>
        <w:rPr>
          <w:rFonts w:cs="Arial"/>
          <w:sz w:val="24"/>
          <w:szCs w:val="24"/>
        </w:rPr>
      </w:pPr>
      <w:r w:rsidRPr="003D2EE7">
        <w:rPr>
          <w:rFonts w:cs="Arial"/>
          <w:sz w:val="24"/>
          <w:szCs w:val="24"/>
        </w:rPr>
        <w:t xml:space="preserve">Ende: </w:t>
      </w:r>
      <w:r w:rsidRPr="003D2EE7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3D2EE7">
        <w:rPr>
          <w:rFonts w:cs="Arial"/>
          <w:b/>
          <w:bCs/>
          <w:iCs/>
          <w:sz w:val="24"/>
          <w:szCs w:val="24"/>
          <w:u w:val="single"/>
        </w:rPr>
        <w:t>10.00 Uhr</w:t>
      </w:r>
      <w:r w:rsidRPr="003D2EE7">
        <w:rPr>
          <w:rFonts w:cs="Arial"/>
          <w:sz w:val="24"/>
          <w:szCs w:val="24"/>
        </w:rPr>
        <w:t xml:space="preserve"> </w:t>
      </w:r>
    </w:p>
    <w:p w14:paraId="1C912775" w14:textId="77777777" w:rsidR="00135B57" w:rsidRPr="00135B57" w:rsidRDefault="00135B57" w:rsidP="00135B57">
      <w:pPr>
        <w:keepNext/>
        <w:rPr>
          <w:rFonts w:cs="Arial"/>
          <w:sz w:val="16"/>
          <w:szCs w:val="16"/>
        </w:rPr>
      </w:pPr>
    </w:p>
    <w:p w14:paraId="263A68F2" w14:textId="77777777" w:rsidR="003D2EE7" w:rsidRDefault="00D712EA" w:rsidP="009266C4">
      <w:pPr>
        <w:keepNext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Bitte merkt Euch diesen Termin vor und schickt ihn</w:t>
      </w:r>
      <w:r w:rsidR="008679AB">
        <w:rPr>
          <w:rFonts w:cs="Arial"/>
          <w:sz w:val="24"/>
          <w:szCs w:val="24"/>
        </w:rPr>
        <w:t xml:space="preserve"> auch</w:t>
      </w:r>
      <w:r>
        <w:rPr>
          <w:rFonts w:cs="Arial"/>
          <w:sz w:val="24"/>
          <w:szCs w:val="24"/>
        </w:rPr>
        <w:t xml:space="preserve"> an Eure interessierten Mitglieder</w:t>
      </w:r>
      <w:r w:rsidR="008303A0">
        <w:rPr>
          <w:rFonts w:cs="Arial"/>
          <w:sz w:val="24"/>
          <w:szCs w:val="24"/>
        </w:rPr>
        <w:t>.</w:t>
      </w:r>
    </w:p>
    <w:p w14:paraId="3C21BF70" w14:textId="33C2AB07" w:rsidR="00941C01" w:rsidRDefault="00D94FEF" w:rsidP="009266C4">
      <w:pPr>
        <w:keepNext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Auch f</w:t>
      </w:r>
      <w:r w:rsidR="008303A0">
        <w:rPr>
          <w:rFonts w:cs="Arial"/>
          <w:sz w:val="24"/>
          <w:szCs w:val="24"/>
        </w:rPr>
        <w:t>ür n</w:t>
      </w:r>
      <w:r w:rsidR="000D1BC5">
        <w:rPr>
          <w:rFonts w:cs="Arial"/>
          <w:sz w:val="24"/>
          <w:szCs w:val="24"/>
        </w:rPr>
        <w:t xml:space="preserve">eue und interessierte </w:t>
      </w:r>
      <w:r w:rsidR="00574F0A">
        <w:rPr>
          <w:rFonts w:cs="Arial"/>
          <w:sz w:val="24"/>
          <w:szCs w:val="24"/>
        </w:rPr>
        <w:t>Schriftleiter</w:t>
      </w:r>
      <w:r w:rsidR="00D712EA">
        <w:rPr>
          <w:rFonts w:cs="Arial"/>
          <w:sz w:val="24"/>
          <w:szCs w:val="24"/>
        </w:rPr>
        <w:t xml:space="preserve"> </w:t>
      </w:r>
      <w:r w:rsidR="008679AB">
        <w:rPr>
          <w:rFonts w:cs="Arial"/>
          <w:sz w:val="24"/>
          <w:szCs w:val="24"/>
        </w:rPr>
        <w:t xml:space="preserve">und Hundesportler </w:t>
      </w:r>
      <w:r w:rsidR="00941C01">
        <w:rPr>
          <w:rFonts w:cs="Arial"/>
          <w:sz w:val="24"/>
          <w:szCs w:val="24"/>
        </w:rPr>
        <w:t>bzw. diese Einladung kann gerne auch an anderen Stellen</w:t>
      </w:r>
      <w:r w:rsidR="000D1BC5">
        <w:rPr>
          <w:rFonts w:cs="Arial"/>
          <w:sz w:val="24"/>
          <w:szCs w:val="24"/>
        </w:rPr>
        <w:t xml:space="preserve"> </w:t>
      </w:r>
      <w:r w:rsidR="00941C01">
        <w:rPr>
          <w:rFonts w:cs="Arial"/>
          <w:sz w:val="24"/>
          <w:szCs w:val="24"/>
        </w:rPr>
        <w:t>(Fa</w:t>
      </w:r>
      <w:r w:rsidR="00E36216">
        <w:rPr>
          <w:rFonts w:cs="Arial"/>
          <w:sz w:val="24"/>
          <w:szCs w:val="24"/>
        </w:rPr>
        <w:t>ce</w:t>
      </w:r>
      <w:r w:rsidR="00941C01">
        <w:rPr>
          <w:rFonts w:cs="Arial"/>
          <w:sz w:val="24"/>
          <w:szCs w:val="24"/>
        </w:rPr>
        <w:t xml:space="preserve">book / </w:t>
      </w:r>
      <w:r w:rsidR="003537D9">
        <w:rPr>
          <w:rFonts w:cs="Arial"/>
          <w:sz w:val="24"/>
          <w:szCs w:val="24"/>
        </w:rPr>
        <w:t>WhatsApp</w:t>
      </w:r>
      <w:r w:rsidR="00941C01">
        <w:rPr>
          <w:rFonts w:cs="Arial"/>
          <w:sz w:val="24"/>
          <w:szCs w:val="24"/>
        </w:rPr>
        <w:t xml:space="preserve"> Gruppen</w:t>
      </w:r>
      <w:r w:rsidR="003D2EE7">
        <w:rPr>
          <w:rFonts w:cs="Arial"/>
          <w:sz w:val="24"/>
          <w:szCs w:val="24"/>
        </w:rPr>
        <w:t>, Instagram</w:t>
      </w:r>
      <w:r w:rsidR="00941C01">
        <w:rPr>
          <w:rFonts w:cs="Arial"/>
          <w:sz w:val="24"/>
          <w:szCs w:val="24"/>
        </w:rPr>
        <w:t xml:space="preserve"> etc.) geteilt werden.</w:t>
      </w:r>
    </w:p>
    <w:p w14:paraId="5596DFB2" w14:textId="3E71A582" w:rsidR="00F940D4" w:rsidRPr="00C23F3D" w:rsidRDefault="00F940D4" w:rsidP="00D712EA">
      <w:pPr>
        <w:keepNext/>
        <w:rPr>
          <w:rFonts w:cs="Arial"/>
          <w:sz w:val="24"/>
          <w:szCs w:val="24"/>
        </w:rPr>
      </w:pPr>
      <w:r w:rsidRPr="00C23F3D">
        <w:rPr>
          <w:rFonts w:cs="Arial"/>
          <w:sz w:val="24"/>
          <w:szCs w:val="24"/>
          <w:highlight w:val="yellow"/>
        </w:rPr>
        <w:t>Bitte um kurze Anmel</w:t>
      </w:r>
      <w:r w:rsidR="00C23F3D" w:rsidRPr="00C23F3D">
        <w:rPr>
          <w:rFonts w:cs="Arial"/>
          <w:sz w:val="24"/>
          <w:szCs w:val="24"/>
          <w:highlight w:val="yellow"/>
        </w:rPr>
        <w:t>d</w:t>
      </w:r>
      <w:r w:rsidRPr="00C23F3D">
        <w:rPr>
          <w:rFonts w:cs="Arial"/>
          <w:sz w:val="24"/>
          <w:szCs w:val="24"/>
          <w:highlight w:val="yellow"/>
        </w:rPr>
        <w:t xml:space="preserve">ung per Mail </w:t>
      </w:r>
      <w:r w:rsidR="00C23F3D" w:rsidRPr="00C23F3D">
        <w:rPr>
          <w:rFonts w:cs="Arial"/>
          <w:sz w:val="24"/>
          <w:szCs w:val="24"/>
          <w:highlight w:val="yellow"/>
        </w:rPr>
        <w:t>/ Tel. oder WhatsApp</w:t>
      </w:r>
      <w:r w:rsidR="008303A0">
        <w:rPr>
          <w:rFonts w:cs="Arial"/>
          <w:sz w:val="24"/>
          <w:szCs w:val="24"/>
          <w:highlight w:val="yellow"/>
        </w:rPr>
        <w:t xml:space="preserve"> (Kontakt siehe oben)</w:t>
      </w:r>
      <w:r w:rsidR="00C23F3D" w:rsidRPr="00C23F3D">
        <w:rPr>
          <w:rFonts w:cs="Arial"/>
          <w:sz w:val="24"/>
          <w:szCs w:val="24"/>
          <w:highlight w:val="yellow"/>
        </w:rPr>
        <w:t>.</w:t>
      </w:r>
    </w:p>
    <w:p w14:paraId="6013E782" w14:textId="6DD4B1AE" w:rsidR="00D712EA" w:rsidRPr="006A068E" w:rsidRDefault="00D712EA" w:rsidP="00D712EA">
      <w:pPr>
        <w:rPr>
          <w:rFonts w:cs="Arial"/>
          <w:sz w:val="16"/>
          <w:szCs w:val="16"/>
        </w:rPr>
      </w:pPr>
    </w:p>
    <w:p w14:paraId="7804805F" w14:textId="77777777" w:rsidR="00057FFD" w:rsidRDefault="00BC2D6F" w:rsidP="00BC2D6F">
      <w:pPr>
        <w:keepNext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Wer Interesse hat</w:t>
      </w:r>
      <w:r w:rsidR="002E401E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kann nach dieser Schulung </w:t>
      </w:r>
      <w:r w:rsidR="00DC48DC">
        <w:rPr>
          <w:rFonts w:cs="Arial"/>
          <w:sz w:val="24"/>
          <w:szCs w:val="24"/>
        </w:rPr>
        <w:t xml:space="preserve">auch </w:t>
      </w:r>
      <w:r w:rsidR="003466A8">
        <w:rPr>
          <w:rFonts w:cs="Arial"/>
          <w:sz w:val="24"/>
          <w:szCs w:val="24"/>
        </w:rPr>
        <w:t xml:space="preserve">direkt </w:t>
      </w:r>
      <w:r w:rsidR="00CA29DB">
        <w:rPr>
          <w:rFonts w:cs="Arial"/>
          <w:sz w:val="24"/>
          <w:szCs w:val="24"/>
        </w:rPr>
        <w:t xml:space="preserve">vor Ort </w:t>
      </w:r>
      <w:r>
        <w:rPr>
          <w:rFonts w:cs="Arial"/>
          <w:sz w:val="24"/>
          <w:szCs w:val="24"/>
        </w:rPr>
        <w:t>bleiben,</w:t>
      </w:r>
      <w:r w:rsidR="00057FFD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 gleicher Stelle</w:t>
      </w:r>
    </w:p>
    <w:p w14:paraId="1E9FC1D4" w14:textId="4DC35A38" w:rsidR="003466A8" w:rsidRDefault="00DC48DC" w:rsidP="00BC2D6F">
      <w:pPr>
        <w:keepNext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findet ab </w:t>
      </w:r>
      <w:r w:rsidR="00F940D4">
        <w:rPr>
          <w:rFonts w:cs="Arial"/>
          <w:sz w:val="24"/>
          <w:szCs w:val="24"/>
        </w:rPr>
        <w:t xml:space="preserve">ca. </w:t>
      </w:r>
      <w:r>
        <w:rPr>
          <w:rFonts w:cs="Arial"/>
          <w:sz w:val="24"/>
          <w:szCs w:val="24"/>
        </w:rPr>
        <w:t>10.</w:t>
      </w:r>
      <w:r w:rsidR="00CA29DB">
        <w:rPr>
          <w:rFonts w:cs="Arial"/>
          <w:sz w:val="24"/>
          <w:szCs w:val="24"/>
        </w:rPr>
        <w:t>30</w:t>
      </w:r>
      <w:r>
        <w:rPr>
          <w:rFonts w:cs="Arial"/>
          <w:sz w:val="24"/>
          <w:szCs w:val="24"/>
        </w:rPr>
        <w:t xml:space="preserve"> Uhr </w:t>
      </w:r>
      <w:r w:rsidR="0084410A">
        <w:rPr>
          <w:rFonts w:cs="Arial"/>
          <w:sz w:val="24"/>
          <w:szCs w:val="24"/>
        </w:rPr>
        <w:t xml:space="preserve">ein </w:t>
      </w:r>
      <w:r w:rsidR="00A60D5C">
        <w:rPr>
          <w:rFonts w:cs="Arial"/>
          <w:sz w:val="24"/>
          <w:szCs w:val="24"/>
        </w:rPr>
        <w:t xml:space="preserve">Theorie- und </w:t>
      </w:r>
      <w:r w:rsidR="0084410A">
        <w:rPr>
          <w:rFonts w:cs="Arial"/>
          <w:sz w:val="24"/>
          <w:szCs w:val="24"/>
        </w:rPr>
        <w:t>Praxisworkshop</w:t>
      </w:r>
      <w:r w:rsidR="00057FFD">
        <w:rPr>
          <w:rFonts w:cs="Arial"/>
          <w:sz w:val="24"/>
          <w:szCs w:val="24"/>
        </w:rPr>
        <w:t xml:space="preserve"> mit folgendem Thema statt:</w:t>
      </w:r>
    </w:p>
    <w:p w14:paraId="4E67C239" w14:textId="77777777" w:rsidR="00057FFD" w:rsidRPr="00057FFD" w:rsidRDefault="00057FFD" w:rsidP="00BC2D6F">
      <w:pPr>
        <w:keepNext/>
        <w:rPr>
          <w:rFonts w:cs="Arial"/>
          <w:sz w:val="8"/>
          <w:szCs w:val="8"/>
        </w:rPr>
      </w:pPr>
    </w:p>
    <w:p w14:paraId="3343DE58" w14:textId="02598FCF" w:rsidR="00A60D5C" w:rsidRDefault="003627AC" w:rsidP="00BC2D6F">
      <w:pPr>
        <w:keepNext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Unterordnung</w:t>
      </w:r>
      <w:r w:rsidR="00A60D5C">
        <w:rPr>
          <w:rFonts w:cs="Arial"/>
          <w:b/>
          <w:bCs/>
          <w:sz w:val="24"/>
          <w:szCs w:val="24"/>
        </w:rPr>
        <w:t xml:space="preserve"> Workshop</w:t>
      </w:r>
      <w:r>
        <w:rPr>
          <w:rFonts w:cs="Arial"/>
          <w:b/>
          <w:bCs/>
          <w:sz w:val="24"/>
          <w:szCs w:val="24"/>
        </w:rPr>
        <w:t xml:space="preserve"> </w:t>
      </w:r>
      <w:r w:rsidR="00A60D5C">
        <w:rPr>
          <w:rFonts w:cs="Arial"/>
          <w:b/>
          <w:bCs/>
          <w:sz w:val="24"/>
          <w:szCs w:val="24"/>
        </w:rPr>
        <w:t>– für Anfänger und Fortgeschrittene</w:t>
      </w:r>
    </w:p>
    <w:p w14:paraId="5C99106C" w14:textId="3B55D07B" w:rsidR="00A60D5C" w:rsidRDefault="00A60D5C" w:rsidP="00BC2D6F">
      <w:pPr>
        <w:keepNext/>
        <w:rPr>
          <w:rFonts w:cs="Arial"/>
          <w:sz w:val="24"/>
          <w:szCs w:val="24"/>
        </w:rPr>
      </w:pPr>
      <w:r w:rsidRPr="00A60D5C">
        <w:rPr>
          <w:rFonts w:cs="Arial"/>
          <w:sz w:val="24"/>
          <w:szCs w:val="24"/>
        </w:rPr>
        <w:t>Eine Anmeldung ist ebenfalls erforderlich – weitere Infos - Siehe gesonderte Einladung</w:t>
      </w:r>
    </w:p>
    <w:p w14:paraId="30AD3EF1" w14:textId="77777777" w:rsidR="00D94FEF" w:rsidRPr="00057FFD" w:rsidRDefault="00D94FEF" w:rsidP="00BC2D6F">
      <w:pPr>
        <w:keepNext/>
        <w:rPr>
          <w:rFonts w:cs="Arial"/>
          <w:sz w:val="16"/>
          <w:szCs w:val="16"/>
        </w:rPr>
      </w:pPr>
    </w:p>
    <w:p w14:paraId="6F0F497A" w14:textId="0510E94B" w:rsidR="00CA29DB" w:rsidRDefault="00CA29DB" w:rsidP="00BC2D6F">
      <w:pPr>
        <w:keepNext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Für das leibliche Wohl ist </w:t>
      </w:r>
      <w:r w:rsidR="008303A0">
        <w:rPr>
          <w:rFonts w:cs="Arial"/>
          <w:sz w:val="24"/>
          <w:szCs w:val="24"/>
        </w:rPr>
        <w:t xml:space="preserve">wie immer </w:t>
      </w:r>
      <w:r>
        <w:rPr>
          <w:rFonts w:cs="Arial"/>
          <w:sz w:val="24"/>
          <w:szCs w:val="24"/>
        </w:rPr>
        <w:t>gesorgt.</w:t>
      </w:r>
    </w:p>
    <w:p w14:paraId="419F63E9" w14:textId="77777777" w:rsidR="00BC2D6F" w:rsidRDefault="00BC2D6F" w:rsidP="00D712EA">
      <w:pPr>
        <w:rPr>
          <w:rFonts w:cs="Arial"/>
          <w:b/>
          <w:bCs/>
          <w:sz w:val="16"/>
          <w:szCs w:val="16"/>
          <w:u w:val="single"/>
        </w:rPr>
      </w:pPr>
    </w:p>
    <w:p w14:paraId="12AA2CAC" w14:textId="53D40C32" w:rsidR="00D712EA" w:rsidRDefault="00D712EA" w:rsidP="00D712EA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Mit </w:t>
      </w:r>
      <w:r w:rsidR="00086A16">
        <w:rPr>
          <w:rFonts w:cs="Arial"/>
          <w:sz w:val="22"/>
          <w:szCs w:val="22"/>
        </w:rPr>
        <w:t>sportlichen</w:t>
      </w:r>
      <w:r>
        <w:rPr>
          <w:rFonts w:cs="Arial"/>
          <w:sz w:val="22"/>
          <w:szCs w:val="22"/>
        </w:rPr>
        <w:t xml:space="preserve"> </w:t>
      </w:r>
      <w:r w:rsidR="002E401E">
        <w:rPr>
          <w:rFonts w:cs="Arial"/>
          <w:sz w:val="22"/>
          <w:szCs w:val="22"/>
        </w:rPr>
        <w:t>Grüßen</w:t>
      </w:r>
    </w:p>
    <w:p w14:paraId="08E4B5CE" w14:textId="70DBD675" w:rsidR="006A068E" w:rsidRDefault="006A068E" w:rsidP="00D712EA">
      <w:pPr>
        <w:rPr>
          <w:rFonts w:cs="Arial"/>
          <w:sz w:val="22"/>
          <w:szCs w:val="22"/>
        </w:rPr>
      </w:pPr>
    </w:p>
    <w:p w14:paraId="41FED12A" w14:textId="77777777" w:rsidR="00D712EA" w:rsidRPr="00676416" w:rsidRDefault="00D712EA" w:rsidP="00D712EA">
      <w:pPr>
        <w:rPr>
          <w:rFonts w:cs="Arial"/>
          <w:sz w:val="16"/>
          <w:szCs w:val="16"/>
        </w:rPr>
      </w:pPr>
      <w:r w:rsidRPr="00676416">
        <w:rPr>
          <w:rFonts w:cs="Arial"/>
          <w:sz w:val="16"/>
          <w:szCs w:val="16"/>
        </w:rPr>
        <w:t>Armando Schmidt</w:t>
      </w:r>
    </w:p>
    <w:p w14:paraId="04DA5246" w14:textId="3C3FFC0B" w:rsidR="003D2EE7" w:rsidRPr="00676416" w:rsidRDefault="003D2EE7" w:rsidP="003D2EE7">
      <w:pPr>
        <w:autoSpaceDE w:val="0"/>
        <w:autoSpaceDN w:val="0"/>
        <w:adjustRightInd w:val="0"/>
        <w:spacing w:after="120" w:line="360" w:lineRule="auto"/>
        <w:rPr>
          <w:rFonts w:ascii="Comic Sans MS" w:hAnsi="Comic Sans MS" w:cs="Comic Sans MS"/>
          <w:sz w:val="16"/>
          <w:szCs w:val="16"/>
        </w:rPr>
      </w:pPr>
      <w:r w:rsidRPr="00676416">
        <w:rPr>
          <w:sz w:val="16"/>
          <w:szCs w:val="16"/>
        </w:rPr>
        <w:t>Obmann für den Gebrauchshundesport KG13 / Leistungsrichter</w:t>
      </w:r>
    </w:p>
    <w:sectPr w:rsidR="003D2EE7" w:rsidRPr="00676416" w:rsidSect="008303A0">
      <w:footerReference w:type="default" r:id="rId8"/>
      <w:headerReference w:type="first" r:id="rId9"/>
      <w:footerReference w:type="first" r:id="rId10"/>
      <w:pgSz w:w="11906" w:h="16838" w:code="9"/>
      <w:pgMar w:top="709" w:right="849" w:bottom="426" w:left="851" w:header="28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1B6A4" w14:textId="77777777" w:rsidR="00B027D1" w:rsidRDefault="00B027D1">
      <w:r>
        <w:separator/>
      </w:r>
    </w:p>
  </w:endnote>
  <w:endnote w:type="continuationSeparator" w:id="0">
    <w:p w14:paraId="4E9E6D25" w14:textId="77777777" w:rsidR="00B027D1" w:rsidRDefault="00B02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EF72" w14:textId="77777777" w:rsidR="002A235C" w:rsidRDefault="002A235C" w:rsidP="002041FC">
    <w:pPr>
      <w:pStyle w:val="Fuzeile"/>
      <w:jc w:val="center"/>
    </w:pPr>
    <w:r>
      <w:rPr>
        <w:snapToGrid w:val="0"/>
      </w:rPr>
      <w:t xml:space="preserve">Seite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866077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von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866077">
      <w:rPr>
        <w:noProof/>
        <w:snapToGrid w:val="0"/>
      </w:rPr>
      <w:t>1</w:t>
    </w:r>
    <w:r>
      <w:rPr>
        <w:snapToGrid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B92D0" w14:textId="77777777" w:rsidR="00E36216" w:rsidRPr="003B79DC" w:rsidRDefault="00E36216" w:rsidP="00E36216">
    <w:pPr>
      <w:pStyle w:val="Fuzeile"/>
      <w:rPr>
        <w:sz w:val="14"/>
        <w:szCs w:val="14"/>
        <w:lang w:val="de-CH"/>
      </w:rPr>
    </w:pPr>
  </w:p>
  <w:p w14:paraId="197C1B3E" w14:textId="00B7E285" w:rsidR="007E1DDC" w:rsidRDefault="00676416" w:rsidP="00676416">
    <w:pPr>
      <w:pStyle w:val="Fuzeile"/>
      <w:tabs>
        <w:tab w:val="clear" w:pos="4536"/>
        <w:tab w:val="clear" w:pos="9072"/>
        <w:tab w:val="left" w:pos="1935"/>
      </w:tabs>
    </w:pPr>
    <w:r>
      <w:tab/>
    </w:r>
    <w:r w:rsidRPr="00676416">
      <w:rPr>
        <w:noProof/>
      </w:rPr>
      <w:drawing>
        <wp:inline distT="0" distB="0" distL="0" distR="0" wp14:anchorId="422AE643" wp14:editId="7C90B9D8">
          <wp:extent cx="6480810" cy="561975"/>
          <wp:effectExtent l="0" t="0" r="0" b="9525"/>
          <wp:docPr id="1218592122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AC332" w14:textId="77777777" w:rsidR="00B027D1" w:rsidRDefault="00B027D1">
      <w:r>
        <w:separator/>
      </w:r>
    </w:p>
  </w:footnote>
  <w:footnote w:type="continuationSeparator" w:id="0">
    <w:p w14:paraId="635E98F2" w14:textId="77777777" w:rsidR="00B027D1" w:rsidRDefault="00B02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30400" w14:textId="47B8CD47" w:rsidR="002A235C" w:rsidRPr="000B7DF4" w:rsidRDefault="00676416" w:rsidP="007479A8">
    <w:pPr>
      <w:pStyle w:val="Kopfzeile"/>
      <w:tabs>
        <w:tab w:val="clear" w:pos="4536"/>
        <w:tab w:val="clear" w:pos="9072"/>
      </w:tabs>
      <w:spacing w:after="2000"/>
      <w:ind w:right="3969"/>
      <w:rPr>
        <w:rFonts w:cs="Arial"/>
        <w:noProof/>
        <w:sz w:val="24"/>
        <w:szCs w:val="24"/>
      </w:rPr>
    </w:pPr>
    <w:r w:rsidRPr="00A2473B">
      <w:rPr>
        <w:noProof/>
      </w:rPr>
      <w:drawing>
        <wp:anchor distT="0" distB="0" distL="114300" distR="114300" simplePos="0" relativeHeight="251665408" behindDoc="1" locked="0" layoutInCell="1" allowOverlap="1" wp14:anchorId="508671C4" wp14:editId="33A71D61">
          <wp:simplePos x="0" y="0"/>
          <wp:positionH relativeFrom="column">
            <wp:posOffset>2364740</wp:posOffset>
          </wp:positionH>
          <wp:positionV relativeFrom="paragraph">
            <wp:posOffset>153035</wp:posOffset>
          </wp:positionV>
          <wp:extent cx="3956685" cy="1119505"/>
          <wp:effectExtent l="0" t="0" r="5715" b="4445"/>
          <wp:wrapNone/>
          <wp:docPr id="76570813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3225" cy="112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6A3941C" wp14:editId="37B9BC54">
          <wp:simplePos x="0" y="0"/>
          <wp:positionH relativeFrom="column">
            <wp:posOffset>175260</wp:posOffset>
          </wp:positionH>
          <wp:positionV relativeFrom="paragraph">
            <wp:posOffset>105410</wp:posOffset>
          </wp:positionV>
          <wp:extent cx="1657350" cy="1171575"/>
          <wp:effectExtent l="0" t="0" r="0" b="0"/>
          <wp:wrapTight wrapText="bothSides">
            <wp:wrapPolygon edited="0">
              <wp:start x="0" y="0"/>
              <wp:lineTo x="0" y="21424"/>
              <wp:lineTo x="21352" y="21424"/>
              <wp:lineTo x="21352" y="0"/>
              <wp:lineTo x="0" y="0"/>
            </wp:wrapPolygon>
          </wp:wrapTight>
          <wp:docPr id="18" name="Bild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6416">
      <w:rPr>
        <w:rFonts w:cs="Arial"/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D2FBF"/>
    <w:multiLevelType w:val="hybridMultilevel"/>
    <w:tmpl w:val="4F0E307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93B8A"/>
    <w:multiLevelType w:val="hybridMultilevel"/>
    <w:tmpl w:val="B4A494D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91751"/>
    <w:multiLevelType w:val="hybridMultilevel"/>
    <w:tmpl w:val="4B9AE1D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6B30DC"/>
    <w:multiLevelType w:val="hybridMultilevel"/>
    <w:tmpl w:val="4F0E30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14E6D"/>
    <w:multiLevelType w:val="hybridMultilevel"/>
    <w:tmpl w:val="CE10CE8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3F157C"/>
    <w:multiLevelType w:val="hybridMultilevel"/>
    <w:tmpl w:val="4F0E307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0663052">
    <w:abstractNumId w:val="3"/>
  </w:num>
  <w:num w:numId="2" w16cid:durableId="943148881">
    <w:abstractNumId w:val="0"/>
  </w:num>
  <w:num w:numId="3" w16cid:durableId="1129393147">
    <w:abstractNumId w:val="5"/>
  </w:num>
  <w:num w:numId="4" w16cid:durableId="1414863174">
    <w:abstractNumId w:val="4"/>
  </w:num>
  <w:num w:numId="5" w16cid:durableId="761951791">
    <w:abstractNumId w:val="2"/>
  </w:num>
  <w:num w:numId="6" w16cid:durableId="1983650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96"/>
    <w:rsid w:val="000109A5"/>
    <w:rsid w:val="00010A9A"/>
    <w:rsid w:val="00031519"/>
    <w:rsid w:val="000444A5"/>
    <w:rsid w:val="00057FFD"/>
    <w:rsid w:val="00060F9F"/>
    <w:rsid w:val="00074111"/>
    <w:rsid w:val="0008583C"/>
    <w:rsid w:val="00086A16"/>
    <w:rsid w:val="000A140D"/>
    <w:rsid w:val="000A51A2"/>
    <w:rsid w:val="000B7DF4"/>
    <w:rsid w:val="000D1BC5"/>
    <w:rsid w:val="00100773"/>
    <w:rsid w:val="001079AD"/>
    <w:rsid w:val="0012610E"/>
    <w:rsid w:val="00127A4F"/>
    <w:rsid w:val="00135B57"/>
    <w:rsid w:val="00135CAC"/>
    <w:rsid w:val="0014431D"/>
    <w:rsid w:val="00157A8A"/>
    <w:rsid w:val="001643B4"/>
    <w:rsid w:val="00174B31"/>
    <w:rsid w:val="00183007"/>
    <w:rsid w:val="00184BDD"/>
    <w:rsid w:val="00197272"/>
    <w:rsid w:val="001A6480"/>
    <w:rsid w:val="001B75BC"/>
    <w:rsid w:val="001B7D4D"/>
    <w:rsid w:val="001C1E12"/>
    <w:rsid w:val="001C76EF"/>
    <w:rsid w:val="001D18F8"/>
    <w:rsid w:val="001E5EAA"/>
    <w:rsid w:val="002041FC"/>
    <w:rsid w:val="00210DCA"/>
    <w:rsid w:val="00215DBE"/>
    <w:rsid w:val="0021793C"/>
    <w:rsid w:val="00217D5A"/>
    <w:rsid w:val="00223DDA"/>
    <w:rsid w:val="00254076"/>
    <w:rsid w:val="00255BA9"/>
    <w:rsid w:val="00273D5C"/>
    <w:rsid w:val="00276520"/>
    <w:rsid w:val="00291808"/>
    <w:rsid w:val="002A235C"/>
    <w:rsid w:val="002B6633"/>
    <w:rsid w:val="002C7131"/>
    <w:rsid w:val="002D544F"/>
    <w:rsid w:val="002E117C"/>
    <w:rsid w:val="002E401E"/>
    <w:rsid w:val="002E4CF4"/>
    <w:rsid w:val="002E5C2B"/>
    <w:rsid w:val="00311223"/>
    <w:rsid w:val="003201CE"/>
    <w:rsid w:val="0032021B"/>
    <w:rsid w:val="00322E14"/>
    <w:rsid w:val="00323D98"/>
    <w:rsid w:val="0032489F"/>
    <w:rsid w:val="00325F46"/>
    <w:rsid w:val="003466A8"/>
    <w:rsid w:val="00351514"/>
    <w:rsid w:val="003537D9"/>
    <w:rsid w:val="003627AC"/>
    <w:rsid w:val="0036591D"/>
    <w:rsid w:val="00365B42"/>
    <w:rsid w:val="00376858"/>
    <w:rsid w:val="003916E1"/>
    <w:rsid w:val="003C49BD"/>
    <w:rsid w:val="003C5BCE"/>
    <w:rsid w:val="003D2EE7"/>
    <w:rsid w:val="003E54C8"/>
    <w:rsid w:val="00415A2E"/>
    <w:rsid w:val="00417B5F"/>
    <w:rsid w:val="00423E4B"/>
    <w:rsid w:val="00430019"/>
    <w:rsid w:val="0043552B"/>
    <w:rsid w:val="004457B1"/>
    <w:rsid w:val="004525C3"/>
    <w:rsid w:val="004846CD"/>
    <w:rsid w:val="004A12CB"/>
    <w:rsid w:val="004A66AD"/>
    <w:rsid w:val="004B25E1"/>
    <w:rsid w:val="004F7DF6"/>
    <w:rsid w:val="00511E07"/>
    <w:rsid w:val="00515A86"/>
    <w:rsid w:val="0052299F"/>
    <w:rsid w:val="00525A1B"/>
    <w:rsid w:val="00554E6C"/>
    <w:rsid w:val="00572905"/>
    <w:rsid w:val="00574CA0"/>
    <w:rsid w:val="00574F0A"/>
    <w:rsid w:val="0059043D"/>
    <w:rsid w:val="005A06AE"/>
    <w:rsid w:val="005B42B9"/>
    <w:rsid w:val="005D0E3D"/>
    <w:rsid w:val="005E1CAE"/>
    <w:rsid w:val="005E49FD"/>
    <w:rsid w:val="005E6E68"/>
    <w:rsid w:val="0060425E"/>
    <w:rsid w:val="006108C5"/>
    <w:rsid w:val="00620983"/>
    <w:rsid w:val="0063108D"/>
    <w:rsid w:val="006312DD"/>
    <w:rsid w:val="00640B45"/>
    <w:rsid w:val="00650287"/>
    <w:rsid w:val="00660D7D"/>
    <w:rsid w:val="00663C57"/>
    <w:rsid w:val="00670ACE"/>
    <w:rsid w:val="00676416"/>
    <w:rsid w:val="006A068E"/>
    <w:rsid w:val="006A591D"/>
    <w:rsid w:val="006B40F4"/>
    <w:rsid w:val="006B43CC"/>
    <w:rsid w:val="006D0432"/>
    <w:rsid w:val="006F05EA"/>
    <w:rsid w:val="006F41D3"/>
    <w:rsid w:val="00707CE2"/>
    <w:rsid w:val="0071670D"/>
    <w:rsid w:val="00721428"/>
    <w:rsid w:val="007244A5"/>
    <w:rsid w:val="00737E94"/>
    <w:rsid w:val="00744C21"/>
    <w:rsid w:val="007479A8"/>
    <w:rsid w:val="0075398D"/>
    <w:rsid w:val="007654AC"/>
    <w:rsid w:val="007918D5"/>
    <w:rsid w:val="0079243D"/>
    <w:rsid w:val="00792E26"/>
    <w:rsid w:val="007A3158"/>
    <w:rsid w:val="007A4F69"/>
    <w:rsid w:val="007B73C3"/>
    <w:rsid w:val="007D4401"/>
    <w:rsid w:val="007D74B4"/>
    <w:rsid w:val="007E1DDC"/>
    <w:rsid w:val="007E629E"/>
    <w:rsid w:val="007F2D07"/>
    <w:rsid w:val="00825A96"/>
    <w:rsid w:val="008303A0"/>
    <w:rsid w:val="00835423"/>
    <w:rsid w:val="0084410A"/>
    <w:rsid w:val="00862844"/>
    <w:rsid w:val="00866077"/>
    <w:rsid w:val="008679AB"/>
    <w:rsid w:val="00875C88"/>
    <w:rsid w:val="0088617D"/>
    <w:rsid w:val="00896FFB"/>
    <w:rsid w:val="00897935"/>
    <w:rsid w:val="008A2CE7"/>
    <w:rsid w:val="008A4CE2"/>
    <w:rsid w:val="008D64F6"/>
    <w:rsid w:val="008F12A1"/>
    <w:rsid w:val="008F15D5"/>
    <w:rsid w:val="008F56DF"/>
    <w:rsid w:val="00904B87"/>
    <w:rsid w:val="0091080C"/>
    <w:rsid w:val="00911916"/>
    <w:rsid w:val="00914CED"/>
    <w:rsid w:val="00920BB7"/>
    <w:rsid w:val="009230C1"/>
    <w:rsid w:val="009266C4"/>
    <w:rsid w:val="009308D3"/>
    <w:rsid w:val="00937296"/>
    <w:rsid w:val="00941C01"/>
    <w:rsid w:val="00947F14"/>
    <w:rsid w:val="00987E39"/>
    <w:rsid w:val="00990F34"/>
    <w:rsid w:val="00991EF5"/>
    <w:rsid w:val="00995B62"/>
    <w:rsid w:val="009A7420"/>
    <w:rsid w:val="009B2555"/>
    <w:rsid w:val="009B746B"/>
    <w:rsid w:val="009C07D9"/>
    <w:rsid w:val="009D1EF6"/>
    <w:rsid w:val="009E2017"/>
    <w:rsid w:val="009E55CB"/>
    <w:rsid w:val="00A16455"/>
    <w:rsid w:val="00A53DFC"/>
    <w:rsid w:val="00A57F09"/>
    <w:rsid w:val="00A60879"/>
    <w:rsid w:val="00A60D5C"/>
    <w:rsid w:val="00A60EBD"/>
    <w:rsid w:val="00A6470E"/>
    <w:rsid w:val="00A739B3"/>
    <w:rsid w:val="00A80ED3"/>
    <w:rsid w:val="00A874A1"/>
    <w:rsid w:val="00A932E8"/>
    <w:rsid w:val="00A957E2"/>
    <w:rsid w:val="00AB03B8"/>
    <w:rsid w:val="00AB0C26"/>
    <w:rsid w:val="00AB6810"/>
    <w:rsid w:val="00AC449D"/>
    <w:rsid w:val="00AC6747"/>
    <w:rsid w:val="00AE12CB"/>
    <w:rsid w:val="00B027D1"/>
    <w:rsid w:val="00B0777A"/>
    <w:rsid w:val="00B2669A"/>
    <w:rsid w:val="00B317FA"/>
    <w:rsid w:val="00B42E79"/>
    <w:rsid w:val="00B66786"/>
    <w:rsid w:val="00B828DB"/>
    <w:rsid w:val="00B86EB8"/>
    <w:rsid w:val="00B87486"/>
    <w:rsid w:val="00BB4BDC"/>
    <w:rsid w:val="00BB5846"/>
    <w:rsid w:val="00BC2D6F"/>
    <w:rsid w:val="00BC394B"/>
    <w:rsid w:val="00BE1E4E"/>
    <w:rsid w:val="00BE3940"/>
    <w:rsid w:val="00BE615A"/>
    <w:rsid w:val="00BE692A"/>
    <w:rsid w:val="00BF2AF2"/>
    <w:rsid w:val="00C000FB"/>
    <w:rsid w:val="00C0505F"/>
    <w:rsid w:val="00C07196"/>
    <w:rsid w:val="00C12953"/>
    <w:rsid w:val="00C14556"/>
    <w:rsid w:val="00C23F3D"/>
    <w:rsid w:val="00C30A1F"/>
    <w:rsid w:val="00C60841"/>
    <w:rsid w:val="00C611EB"/>
    <w:rsid w:val="00C70094"/>
    <w:rsid w:val="00C95C88"/>
    <w:rsid w:val="00C97754"/>
    <w:rsid w:val="00CA1A4F"/>
    <w:rsid w:val="00CA29DB"/>
    <w:rsid w:val="00CB731D"/>
    <w:rsid w:val="00CF51E3"/>
    <w:rsid w:val="00D033F6"/>
    <w:rsid w:val="00D045A7"/>
    <w:rsid w:val="00D10E9C"/>
    <w:rsid w:val="00D1375F"/>
    <w:rsid w:val="00D17B1D"/>
    <w:rsid w:val="00D212F8"/>
    <w:rsid w:val="00D231E2"/>
    <w:rsid w:val="00D271D2"/>
    <w:rsid w:val="00D32493"/>
    <w:rsid w:val="00D712EA"/>
    <w:rsid w:val="00D9113B"/>
    <w:rsid w:val="00D94FEF"/>
    <w:rsid w:val="00DC18A4"/>
    <w:rsid w:val="00DC24EF"/>
    <w:rsid w:val="00DC24FC"/>
    <w:rsid w:val="00DC48DC"/>
    <w:rsid w:val="00DD6EC9"/>
    <w:rsid w:val="00E06172"/>
    <w:rsid w:val="00E11EF2"/>
    <w:rsid w:val="00E15869"/>
    <w:rsid w:val="00E247AE"/>
    <w:rsid w:val="00E24B52"/>
    <w:rsid w:val="00E329F7"/>
    <w:rsid w:val="00E36216"/>
    <w:rsid w:val="00E620CC"/>
    <w:rsid w:val="00E7622E"/>
    <w:rsid w:val="00E77CA1"/>
    <w:rsid w:val="00E83D2D"/>
    <w:rsid w:val="00E94680"/>
    <w:rsid w:val="00E974A5"/>
    <w:rsid w:val="00EA44F7"/>
    <w:rsid w:val="00EA5B98"/>
    <w:rsid w:val="00EF0BFA"/>
    <w:rsid w:val="00EF14D2"/>
    <w:rsid w:val="00F00DD5"/>
    <w:rsid w:val="00F1039C"/>
    <w:rsid w:val="00F460C6"/>
    <w:rsid w:val="00F83CD9"/>
    <w:rsid w:val="00F940D4"/>
    <w:rsid w:val="00FC0E57"/>
    <w:rsid w:val="00FD1212"/>
    <w:rsid w:val="00FD2CFF"/>
    <w:rsid w:val="00FD3628"/>
    <w:rsid w:val="00FF0B3D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ABC97F3"/>
  <w15:chartTrackingRefBased/>
  <w15:docId w15:val="{DA6CCA5C-1DC5-4F10-96B1-13C6B61D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 Narrow" w:hAnsi="Arial Narrow"/>
      <w:sz w:val="1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table" w:styleId="Tabellenraster">
    <w:name w:val="Table Grid"/>
    <w:basedOn w:val="NormaleTabelle"/>
    <w:rsid w:val="002E1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uchterHyperlink">
    <w:name w:val="BesuchterHyperlink"/>
    <w:rsid w:val="005D0E3D"/>
    <w:rPr>
      <w:color w:val="800080"/>
      <w:u w:val="single"/>
    </w:rPr>
  </w:style>
  <w:style w:type="paragraph" w:styleId="Sprechblasentext">
    <w:name w:val="Balloon Text"/>
    <w:basedOn w:val="Standard"/>
    <w:semiHidden/>
    <w:rsid w:val="00AB0C26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AC449D"/>
    <w:rPr>
      <w:sz w:val="16"/>
      <w:szCs w:val="16"/>
    </w:rPr>
  </w:style>
  <w:style w:type="paragraph" w:styleId="Kommentartext">
    <w:name w:val="annotation text"/>
    <w:basedOn w:val="Standard"/>
    <w:semiHidden/>
    <w:rsid w:val="00AC449D"/>
  </w:style>
  <w:style w:type="paragraph" w:styleId="Kommentarthema">
    <w:name w:val="annotation subject"/>
    <w:basedOn w:val="Kommentartext"/>
    <w:next w:val="Kommentartext"/>
    <w:semiHidden/>
    <w:rsid w:val="00AC449D"/>
    <w:rPr>
      <w:b/>
      <w:bCs/>
    </w:rPr>
  </w:style>
  <w:style w:type="character" w:styleId="NichtaufgelsteErwhnung">
    <w:name w:val="Unresolved Mention"/>
    <w:uiPriority w:val="99"/>
    <w:semiHidden/>
    <w:unhideWhenUsed/>
    <w:rsid w:val="00F940D4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D033F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D033F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mandoschmidt@hot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\AppData\Local\Microsoft\Windows\INetCache\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00fac21-6ad7-4ba0-8fb7-10828fca1844}" enabled="1" method="Privileged" siteId="{c6bfbfce-ef3d-4309-895c-2535569919f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INetCache</Template>
  <TotalTime>0</TotalTime>
  <Pages>1</Pages>
  <Words>314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privat</Company>
  <LinksUpToDate>false</LinksUpToDate>
  <CharactersWithSpaces>2289</CharactersWithSpaces>
  <SharedDoc>false</SharedDoc>
  <HLinks>
    <vt:vector size="6" baseType="variant">
      <vt:variant>
        <vt:i4>7077950</vt:i4>
      </vt:variant>
      <vt:variant>
        <vt:i4>5</vt:i4>
      </vt:variant>
      <vt:variant>
        <vt:i4>0</vt:i4>
      </vt:variant>
      <vt:variant>
        <vt:i4>5</vt:i4>
      </vt:variant>
      <vt:variant>
        <vt:lpwstr>http://www.ghsvloerrach.de/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Peter Kaspar</dc:creator>
  <cp:keywords/>
  <cp:lastModifiedBy>Schmidt Armando (TOBOFINWT1 - ARM)</cp:lastModifiedBy>
  <cp:revision>6</cp:revision>
  <cp:lastPrinted>2026-10-20T10:53:00Z</cp:lastPrinted>
  <dcterms:created xsi:type="dcterms:W3CDTF">2026-10-19T13:27:00Z</dcterms:created>
  <dcterms:modified xsi:type="dcterms:W3CDTF">2026-10-20T11:17:00Z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